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44261" w14:textId="77777777" w:rsidR="0063632F" w:rsidRPr="0063632F" w:rsidRDefault="003B79C9" w:rsidP="0063632F">
      <w:pPr>
        <w:pStyle w:val="TEKSTZacznikido"/>
        <w:ind w:left="6804"/>
        <w:rPr>
          <w:rFonts w:cs="Times New Roman"/>
          <w:szCs w:val="24"/>
        </w:rPr>
      </w:pPr>
      <w:bookmarkStart w:id="0" w:name="_Hlk135299065"/>
      <w:bookmarkStart w:id="1" w:name="_Hlk115079729"/>
      <w:bookmarkStart w:id="2" w:name="_GoBack"/>
      <w:bookmarkEnd w:id="2"/>
      <w:r w:rsidRPr="0063632F">
        <w:rPr>
          <w:rFonts w:cs="Times New Roman"/>
          <w:szCs w:val="24"/>
        </w:rPr>
        <w:t>Załącznik</w:t>
      </w:r>
      <w:r w:rsidR="00C817FF" w:rsidRPr="0063632F">
        <w:rPr>
          <w:rFonts w:cs="Times New Roman"/>
          <w:szCs w:val="24"/>
        </w:rPr>
        <w:t>i</w:t>
      </w:r>
      <w:r w:rsidRPr="0063632F">
        <w:rPr>
          <w:rFonts w:cs="Times New Roman"/>
          <w:szCs w:val="24"/>
        </w:rPr>
        <w:t xml:space="preserve"> </w:t>
      </w:r>
      <w:bookmarkEnd w:id="0"/>
    </w:p>
    <w:p w14:paraId="4ECA8E3D" w14:textId="02D197AC" w:rsidR="003B79C9" w:rsidRPr="0063632F" w:rsidRDefault="003B79C9" w:rsidP="0063632F">
      <w:pPr>
        <w:pStyle w:val="TEKSTZacznikido"/>
        <w:ind w:left="6804"/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do ustawy </w:t>
      </w:r>
    </w:p>
    <w:p w14:paraId="0C1E6A0E" w14:textId="77777777" w:rsidR="0063632F" w:rsidRPr="0063632F" w:rsidRDefault="003B79C9" w:rsidP="0063632F">
      <w:pPr>
        <w:pStyle w:val="TEKSTZacznikido"/>
        <w:ind w:left="6804"/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z dnia</w:t>
      </w:r>
    </w:p>
    <w:p w14:paraId="6B0DE2B8" w14:textId="5850E756" w:rsidR="003B79C9" w:rsidRPr="0063632F" w:rsidRDefault="003B79C9" w:rsidP="0063632F">
      <w:pPr>
        <w:pStyle w:val="TEKSTZacznikido"/>
        <w:ind w:left="6804"/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(Dz. U. poz. </w:t>
      </w:r>
      <w:r w:rsidR="0063632F" w:rsidRPr="0063632F">
        <w:rPr>
          <w:rFonts w:cs="Times New Roman"/>
          <w:szCs w:val="24"/>
        </w:rPr>
        <w:t xml:space="preserve">   </w:t>
      </w:r>
      <w:r w:rsidRPr="0063632F">
        <w:rPr>
          <w:rFonts w:cs="Times New Roman"/>
          <w:szCs w:val="24"/>
        </w:rPr>
        <w:t>)</w:t>
      </w:r>
    </w:p>
    <w:p w14:paraId="089A9D1F" w14:textId="77777777" w:rsidR="0063632F" w:rsidRPr="0063632F" w:rsidRDefault="0063632F" w:rsidP="0063632F">
      <w:pPr>
        <w:pStyle w:val="TEKSTZacznikido"/>
        <w:spacing w:before="240"/>
        <w:ind w:left="6804"/>
        <w:rPr>
          <w:rFonts w:cs="Times New Roman"/>
          <w:szCs w:val="24"/>
        </w:rPr>
      </w:pPr>
    </w:p>
    <w:p w14:paraId="4577C7F0" w14:textId="676E2BFE" w:rsidR="00C817FF" w:rsidRPr="0063632F" w:rsidRDefault="00C817FF" w:rsidP="0063632F">
      <w:pPr>
        <w:pStyle w:val="TEKSTZacznikido"/>
        <w:spacing w:before="240"/>
        <w:ind w:left="6804"/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Załącznik nr 1</w:t>
      </w:r>
    </w:p>
    <w:p w14:paraId="58AB3041" w14:textId="6E37C79C" w:rsidR="003B79C9" w:rsidRPr="0063632F" w:rsidRDefault="00743AF5" w:rsidP="00A74585">
      <w:pPr>
        <w:pStyle w:val="TYTTABELItytutabeli"/>
        <w:rPr>
          <w:rStyle w:val="Ppogrubienie"/>
          <w:rFonts w:ascii="Times New Roman" w:hAnsi="Times New Roman" w:cs="Times New Roman"/>
        </w:rPr>
      </w:pPr>
      <w:bookmarkStart w:id="3" w:name="_Hlk115081475"/>
      <w:r w:rsidRPr="0063632F">
        <w:rPr>
          <w:rStyle w:val="Ppogrubienie"/>
          <w:rFonts w:ascii="Times New Roman" w:hAnsi="Times New Roman" w:cs="Times New Roman"/>
        </w:rPr>
        <w:t xml:space="preserve">Wykaz inwestycji w aglomeracjach w dorzeczu Odry, w zakresie </w:t>
      </w:r>
      <w:r w:rsidR="009C1FA8" w:rsidRPr="0063632F">
        <w:rPr>
          <w:rStyle w:val="Ppogrubienie"/>
          <w:rFonts w:ascii="Times New Roman" w:hAnsi="Times New Roman" w:cs="Times New Roman"/>
        </w:rPr>
        <w:t xml:space="preserve">budowy, </w:t>
      </w:r>
      <w:r w:rsidRPr="0063632F">
        <w:rPr>
          <w:rStyle w:val="Ppogrubienie"/>
          <w:rFonts w:ascii="Times New Roman" w:hAnsi="Times New Roman" w:cs="Times New Roman"/>
        </w:rPr>
        <w:t>rozbudowy, modernizacji oraz budowy i modernizacji oczyszczalni ścieków</w:t>
      </w:r>
    </w:p>
    <w:p w14:paraId="499DFEE8" w14:textId="77777777" w:rsidR="00CA1C86" w:rsidRPr="0063632F" w:rsidRDefault="00CA1C86" w:rsidP="003B79C9">
      <w:pPr>
        <w:pStyle w:val="TYTTABELItytutabeli"/>
        <w:rPr>
          <w:rStyle w:val="Ppogrubienie"/>
          <w:rFonts w:ascii="Times New Roman" w:hAnsi="Times New Roman" w:cs="Times New Roman"/>
        </w:rPr>
      </w:pPr>
    </w:p>
    <w:bookmarkEnd w:id="1"/>
    <w:bookmarkEnd w:id="3"/>
    <w:p w14:paraId="79C7FBFC" w14:textId="2F938E23" w:rsidR="003B79C9" w:rsidRPr="0063632F" w:rsidRDefault="00743AF5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1. </w:t>
      </w:r>
      <w:bookmarkStart w:id="4" w:name="_Hlk114837432"/>
      <w:r w:rsidR="00B87D1C" w:rsidRPr="0063632F">
        <w:rPr>
          <w:rFonts w:cs="Times New Roman"/>
          <w:szCs w:val="24"/>
        </w:rPr>
        <w:t xml:space="preserve">Budowa oczyszczalni ścieków w </w:t>
      </w:r>
      <w:bookmarkStart w:id="5" w:name="_Hlk114837520"/>
      <w:bookmarkEnd w:id="4"/>
      <w:r w:rsidR="00B87D1C" w:rsidRPr="0063632F">
        <w:rPr>
          <w:rFonts w:cs="Times New Roman"/>
          <w:szCs w:val="24"/>
        </w:rPr>
        <w:t xml:space="preserve">aglomeracji </w:t>
      </w:r>
      <w:bookmarkEnd w:id="5"/>
      <w:r w:rsidR="00B87D1C" w:rsidRPr="0063632F">
        <w:rPr>
          <w:rFonts w:cs="Times New Roman"/>
          <w:szCs w:val="24"/>
        </w:rPr>
        <w:t>Wojcieszów, woj. dolnośląskie;</w:t>
      </w:r>
    </w:p>
    <w:p w14:paraId="2E701F28" w14:textId="6F3D3E59" w:rsidR="00B87D1C" w:rsidRPr="0063632F" w:rsidRDefault="00B87D1C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2. Budowa oczyszczalni ścieków w aglomeracji Podgórzyn, woj. łódzkie;</w:t>
      </w:r>
    </w:p>
    <w:p w14:paraId="2292284E" w14:textId="3D4C7B9D" w:rsidR="00B87D1C" w:rsidRPr="0063632F" w:rsidRDefault="00B87D1C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3. Budowa oczyszczalni ścieków w aglomeracji Biała, woj. łódzkie;</w:t>
      </w:r>
    </w:p>
    <w:p w14:paraId="58DFC1B5" w14:textId="3E3B898A" w:rsidR="00B87D1C" w:rsidRPr="0063632F" w:rsidRDefault="00B87D1C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4. Budowa oczyszczalni ścieków w aglomeracji Stare Kunowo, woj. lubuskie;</w:t>
      </w:r>
    </w:p>
    <w:p w14:paraId="193B48A8" w14:textId="511C90E0" w:rsidR="00B87D1C" w:rsidRPr="0063632F" w:rsidRDefault="00B87D1C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5. Budowa oczyszczalni ścieków w aglomeracji Sośnicowice, woj. śląskie;</w:t>
      </w:r>
    </w:p>
    <w:p w14:paraId="4CB01F87" w14:textId="2DCF8D97" w:rsidR="00B87D1C" w:rsidRPr="0063632F" w:rsidRDefault="00B87D1C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6. Budowa oczyszczalni ścieków w aglomeracji Woźniki - Psary, woj. śląskie;</w:t>
      </w:r>
    </w:p>
    <w:p w14:paraId="4F443CA2" w14:textId="11CB54E3" w:rsidR="00B87D1C" w:rsidRPr="0063632F" w:rsidRDefault="00B87D1C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7. Budowa oczyszczalni ścieków w aglomeracji</w:t>
      </w:r>
      <w:r w:rsidR="00795D51" w:rsidRPr="0063632F">
        <w:rPr>
          <w:rFonts w:cs="Times New Roman"/>
          <w:szCs w:val="24"/>
        </w:rPr>
        <w:t xml:space="preserve"> Przezchlebie, woj. śląskie;</w:t>
      </w:r>
    </w:p>
    <w:p w14:paraId="24A21222" w14:textId="6441CCB0" w:rsidR="00B87D1C" w:rsidRPr="0063632F" w:rsidRDefault="00B87D1C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8. Budowa oczyszczalni ścieków w aglomeracji</w:t>
      </w:r>
      <w:r w:rsidR="00795D51" w:rsidRPr="0063632F">
        <w:rPr>
          <w:rFonts w:cs="Times New Roman"/>
          <w:szCs w:val="24"/>
        </w:rPr>
        <w:t xml:space="preserve"> Nędza, woj. śląskie;</w:t>
      </w:r>
    </w:p>
    <w:p w14:paraId="3670FF94" w14:textId="36C1D2C1" w:rsidR="00B87D1C" w:rsidRPr="0063632F" w:rsidRDefault="00B87D1C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9. Budowa oczyszczalni ścieków w aglomeracji</w:t>
      </w:r>
      <w:r w:rsidR="00795D51" w:rsidRPr="0063632F">
        <w:rPr>
          <w:rFonts w:cs="Times New Roman"/>
          <w:szCs w:val="24"/>
        </w:rPr>
        <w:t xml:space="preserve"> Konopiska, woj. śląskie;</w:t>
      </w:r>
    </w:p>
    <w:p w14:paraId="13D0C305" w14:textId="43AF648B" w:rsidR="00B87D1C" w:rsidRPr="0063632F" w:rsidRDefault="00B87D1C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10. Budowa oczyszczalni ścieków w aglomeracji</w:t>
      </w:r>
      <w:r w:rsidR="00795D51" w:rsidRPr="0063632F">
        <w:rPr>
          <w:rFonts w:cs="Times New Roman"/>
          <w:szCs w:val="24"/>
        </w:rPr>
        <w:t xml:space="preserve"> Krzyżanowice, woj. śląskie;</w:t>
      </w:r>
    </w:p>
    <w:p w14:paraId="44855584" w14:textId="5CD0C2D5" w:rsidR="00B87D1C" w:rsidRPr="0063632F" w:rsidRDefault="00B87D1C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11. Budowa oczyszczalni ścieków w aglomeracji</w:t>
      </w:r>
      <w:r w:rsidR="00795D51" w:rsidRPr="0063632F">
        <w:rPr>
          <w:rFonts w:cs="Times New Roman"/>
          <w:szCs w:val="24"/>
        </w:rPr>
        <w:t xml:space="preserve"> Goleszów, woj. śląskie;</w:t>
      </w:r>
    </w:p>
    <w:p w14:paraId="465F26EB" w14:textId="6EEB00E1" w:rsidR="00B87D1C" w:rsidRPr="0063632F" w:rsidRDefault="00B87D1C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12. Budowa oczyszczalni ścieków w aglomeracji</w:t>
      </w:r>
      <w:r w:rsidR="00795D51" w:rsidRPr="0063632F">
        <w:rPr>
          <w:rFonts w:cs="Times New Roman"/>
          <w:szCs w:val="24"/>
        </w:rPr>
        <w:t xml:space="preserve"> Powidz, woj. wielkopolskie;</w:t>
      </w:r>
    </w:p>
    <w:p w14:paraId="47FADAB2" w14:textId="1659F3FF" w:rsidR="009C1FA8" w:rsidRPr="0063632F" w:rsidRDefault="009C1FA8" w:rsidP="009C1FA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13. </w:t>
      </w:r>
      <w:bookmarkStart w:id="6" w:name="_Hlk115075608"/>
      <w:r w:rsidRPr="0063632F">
        <w:rPr>
          <w:rFonts w:cs="Times New Roman"/>
          <w:szCs w:val="24"/>
        </w:rPr>
        <w:t xml:space="preserve">Rozbudowa oczyszczalni ścieków w aglomeracji </w:t>
      </w:r>
      <w:bookmarkEnd w:id="6"/>
      <w:r w:rsidRPr="0063632F">
        <w:rPr>
          <w:rFonts w:cs="Times New Roman"/>
          <w:szCs w:val="24"/>
        </w:rPr>
        <w:t>Gniewków, woj. dolnośląskie</w:t>
      </w:r>
      <w:r w:rsidRPr="0063632F">
        <w:rPr>
          <w:rFonts w:cs="Times New Roman"/>
          <w:szCs w:val="24"/>
        </w:rPr>
        <w:tab/>
        <w:t>;</w:t>
      </w:r>
    </w:p>
    <w:p w14:paraId="7DA4A804" w14:textId="165A6D9A" w:rsidR="009C1FA8" w:rsidRPr="0063632F" w:rsidRDefault="009C1FA8" w:rsidP="009C1FA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14. </w:t>
      </w:r>
      <w:r w:rsidR="00B41812" w:rsidRPr="0063632F">
        <w:rPr>
          <w:rFonts w:cs="Times New Roman"/>
          <w:szCs w:val="24"/>
        </w:rPr>
        <w:t xml:space="preserve">Rozbudowa oczyszczalni ścieków w aglomeracji </w:t>
      </w:r>
      <w:r w:rsidRPr="0063632F">
        <w:rPr>
          <w:rFonts w:cs="Times New Roman"/>
          <w:szCs w:val="24"/>
        </w:rPr>
        <w:t>Strzelno</w:t>
      </w:r>
      <w:r w:rsidR="00B41812" w:rsidRPr="0063632F">
        <w:rPr>
          <w:rFonts w:cs="Times New Roman"/>
          <w:szCs w:val="24"/>
        </w:rPr>
        <w:t>, woj. k</w:t>
      </w:r>
      <w:r w:rsidRPr="0063632F">
        <w:rPr>
          <w:rFonts w:cs="Times New Roman"/>
          <w:szCs w:val="24"/>
        </w:rPr>
        <w:t>ujawsko-</w:t>
      </w:r>
      <w:r w:rsidR="00B41812" w:rsidRPr="0063632F">
        <w:rPr>
          <w:rFonts w:cs="Times New Roman"/>
          <w:szCs w:val="24"/>
        </w:rPr>
        <w:t>p</w:t>
      </w:r>
      <w:r w:rsidRPr="0063632F">
        <w:rPr>
          <w:rFonts w:cs="Times New Roman"/>
          <w:szCs w:val="24"/>
        </w:rPr>
        <w:t>omorskie</w:t>
      </w:r>
      <w:r w:rsidR="00B41812" w:rsidRPr="0063632F">
        <w:rPr>
          <w:rFonts w:cs="Times New Roman"/>
          <w:szCs w:val="24"/>
        </w:rPr>
        <w:t>;</w:t>
      </w:r>
    </w:p>
    <w:p w14:paraId="30CE9AFD" w14:textId="470B84B0" w:rsidR="009C1FA8" w:rsidRPr="0063632F" w:rsidRDefault="009C1FA8" w:rsidP="009C1FA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15. </w:t>
      </w:r>
      <w:r w:rsidR="00B41812" w:rsidRPr="0063632F">
        <w:rPr>
          <w:rFonts w:cs="Times New Roman"/>
          <w:szCs w:val="24"/>
        </w:rPr>
        <w:t xml:space="preserve">Rozbudowa oczyszczalni ścieków w aglomeracji </w:t>
      </w:r>
      <w:r w:rsidRPr="0063632F">
        <w:rPr>
          <w:rFonts w:cs="Times New Roman"/>
          <w:szCs w:val="24"/>
        </w:rPr>
        <w:t>Żarki</w:t>
      </w:r>
      <w:r w:rsidR="00B41812" w:rsidRPr="0063632F">
        <w:rPr>
          <w:rFonts w:cs="Times New Roman"/>
          <w:szCs w:val="24"/>
        </w:rPr>
        <w:t>, woj. ś</w:t>
      </w:r>
      <w:r w:rsidRPr="0063632F">
        <w:rPr>
          <w:rFonts w:cs="Times New Roman"/>
          <w:szCs w:val="24"/>
        </w:rPr>
        <w:t>ląskie</w:t>
      </w:r>
      <w:r w:rsidR="00B41812" w:rsidRPr="0063632F">
        <w:rPr>
          <w:rFonts w:cs="Times New Roman"/>
          <w:szCs w:val="24"/>
        </w:rPr>
        <w:t>;</w:t>
      </w:r>
    </w:p>
    <w:p w14:paraId="011CA75E" w14:textId="325C8DC2" w:rsidR="009C1FA8" w:rsidRPr="0063632F" w:rsidRDefault="009C1FA8" w:rsidP="009C1FA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16. </w:t>
      </w:r>
      <w:r w:rsidR="00B41812" w:rsidRPr="0063632F">
        <w:rPr>
          <w:rFonts w:cs="Times New Roman"/>
          <w:szCs w:val="24"/>
        </w:rPr>
        <w:t xml:space="preserve">Rozbudowa oczyszczalni ścieków w aglomeracji </w:t>
      </w:r>
      <w:r w:rsidRPr="0063632F">
        <w:rPr>
          <w:rFonts w:cs="Times New Roman"/>
          <w:szCs w:val="24"/>
        </w:rPr>
        <w:t>Koziegłowy</w:t>
      </w:r>
      <w:r w:rsidR="00B41812" w:rsidRPr="0063632F">
        <w:rPr>
          <w:rFonts w:cs="Times New Roman"/>
          <w:szCs w:val="24"/>
        </w:rPr>
        <w:t>, woj. ś</w:t>
      </w:r>
      <w:r w:rsidRPr="0063632F">
        <w:rPr>
          <w:rFonts w:cs="Times New Roman"/>
          <w:szCs w:val="24"/>
        </w:rPr>
        <w:t>ląskie</w:t>
      </w:r>
      <w:r w:rsidR="00B41812" w:rsidRPr="0063632F">
        <w:rPr>
          <w:rFonts w:cs="Times New Roman"/>
          <w:szCs w:val="24"/>
        </w:rPr>
        <w:t>;</w:t>
      </w:r>
    </w:p>
    <w:p w14:paraId="434D7141" w14:textId="1FDB8BFD" w:rsidR="009C1FA8" w:rsidRPr="0063632F" w:rsidRDefault="009C1FA8" w:rsidP="009C1FA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17. </w:t>
      </w:r>
      <w:r w:rsidR="00B41812" w:rsidRPr="0063632F">
        <w:rPr>
          <w:rFonts w:cs="Times New Roman"/>
          <w:szCs w:val="24"/>
        </w:rPr>
        <w:t xml:space="preserve">Rozbudowa oczyszczalni ścieków w aglomeracji </w:t>
      </w:r>
      <w:r w:rsidRPr="0063632F">
        <w:rPr>
          <w:rFonts w:cs="Times New Roman"/>
          <w:szCs w:val="24"/>
        </w:rPr>
        <w:t>Popów</w:t>
      </w:r>
      <w:r w:rsidR="00B41812" w:rsidRPr="0063632F">
        <w:rPr>
          <w:rFonts w:cs="Times New Roman"/>
          <w:szCs w:val="24"/>
        </w:rPr>
        <w:t>, woj. ś</w:t>
      </w:r>
      <w:r w:rsidRPr="0063632F">
        <w:rPr>
          <w:rFonts w:cs="Times New Roman"/>
          <w:szCs w:val="24"/>
        </w:rPr>
        <w:t>ląskie</w:t>
      </w:r>
      <w:r w:rsidR="00B41812" w:rsidRPr="0063632F">
        <w:rPr>
          <w:rFonts w:cs="Times New Roman"/>
          <w:szCs w:val="24"/>
        </w:rPr>
        <w:t>;</w:t>
      </w:r>
    </w:p>
    <w:p w14:paraId="0CFE959F" w14:textId="44C5B83C" w:rsidR="009C1FA8" w:rsidRPr="0063632F" w:rsidRDefault="009C1FA8" w:rsidP="009C1FA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18. </w:t>
      </w:r>
      <w:r w:rsidR="00B41812" w:rsidRPr="0063632F">
        <w:rPr>
          <w:rFonts w:cs="Times New Roman"/>
          <w:szCs w:val="24"/>
        </w:rPr>
        <w:t xml:space="preserve">Rozbudowa oczyszczalni ścieków w aglomeracji </w:t>
      </w:r>
      <w:r w:rsidRPr="0063632F">
        <w:rPr>
          <w:rFonts w:cs="Times New Roman"/>
          <w:szCs w:val="24"/>
        </w:rPr>
        <w:t>Syrynia</w:t>
      </w:r>
      <w:r w:rsidR="00B41812" w:rsidRPr="0063632F">
        <w:rPr>
          <w:rFonts w:cs="Times New Roman"/>
          <w:szCs w:val="24"/>
        </w:rPr>
        <w:t>, woj. ś</w:t>
      </w:r>
      <w:r w:rsidRPr="0063632F">
        <w:rPr>
          <w:rFonts w:cs="Times New Roman"/>
          <w:szCs w:val="24"/>
        </w:rPr>
        <w:t>ląskie</w:t>
      </w:r>
      <w:r w:rsidR="00B41812" w:rsidRPr="0063632F">
        <w:rPr>
          <w:rFonts w:cs="Times New Roman"/>
          <w:szCs w:val="24"/>
        </w:rPr>
        <w:t>;</w:t>
      </w:r>
    </w:p>
    <w:p w14:paraId="1DBEACE3" w14:textId="3366D3CA" w:rsidR="009C1FA8" w:rsidRPr="0063632F" w:rsidRDefault="009C1FA8" w:rsidP="009C1FA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19. </w:t>
      </w:r>
      <w:r w:rsidR="00B41812" w:rsidRPr="0063632F">
        <w:rPr>
          <w:rFonts w:cs="Times New Roman"/>
          <w:szCs w:val="24"/>
        </w:rPr>
        <w:t xml:space="preserve">Rozbudowa oczyszczalni ścieków w aglomeracji </w:t>
      </w:r>
      <w:r w:rsidRPr="0063632F">
        <w:rPr>
          <w:rFonts w:cs="Times New Roman"/>
          <w:szCs w:val="24"/>
        </w:rPr>
        <w:t>Zebrzydowice</w:t>
      </w:r>
      <w:r w:rsidR="00B41812" w:rsidRPr="0063632F">
        <w:rPr>
          <w:rFonts w:cs="Times New Roman"/>
          <w:szCs w:val="24"/>
        </w:rPr>
        <w:t>, woj. ś</w:t>
      </w:r>
      <w:r w:rsidRPr="0063632F">
        <w:rPr>
          <w:rFonts w:cs="Times New Roman"/>
          <w:szCs w:val="24"/>
        </w:rPr>
        <w:t>ląskie</w:t>
      </w:r>
      <w:r w:rsidR="00B41812" w:rsidRPr="0063632F">
        <w:rPr>
          <w:rFonts w:cs="Times New Roman"/>
          <w:szCs w:val="24"/>
        </w:rPr>
        <w:t>;</w:t>
      </w:r>
    </w:p>
    <w:p w14:paraId="36FB35D1" w14:textId="3EFDD836" w:rsidR="009C1FA8" w:rsidRPr="0063632F" w:rsidRDefault="009C1FA8" w:rsidP="009C1FA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20. </w:t>
      </w:r>
      <w:r w:rsidR="00B41812" w:rsidRPr="0063632F">
        <w:rPr>
          <w:rFonts w:cs="Times New Roman"/>
          <w:szCs w:val="24"/>
        </w:rPr>
        <w:t xml:space="preserve">Rozbudowa oczyszczalni ścieków w aglomeracji </w:t>
      </w:r>
      <w:r w:rsidRPr="0063632F">
        <w:rPr>
          <w:rFonts w:cs="Times New Roman"/>
          <w:szCs w:val="24"/>
        </w:rPr>
        <w:t>Środa Wielkopolska</w:t>
      </w:r>
      <w:r w:rsidR="00B41812" w:rsidRPr="0063632F">
        <w:rPr>
          <w:rFonts w:cs="Times New Roman"/>
          <w:szCs w:val="24"/>
        </w:rPr>
        <w:t>, woj. w</w:t>
      </w:r>
      <w:r w:rsidRPr="0063632F">
        <w:rPr>
          <w:rFonts w:cs="Times New Roman"/>
          <w:szCs w:val="24"/>
        </w:rPr>
        <w:t>ielkopolskie</w:t>
      </w:r>
      <w:r w:rsidR="00B41812" w:rsidRPr="0063632F">
        <w:rPr>
          <w:rFonts w:cs="Times New Roman"/>
          <w:szCs w:val="24"/>
        </w:rPr>
        <w:t>;</w:t>
      </w:r>
    </w:p>
    <w:p w14:paraId="5E4C52FD" w14:textId="47D8F99E" w:rsidR="009C1FA8" w:rsidRPr="0063632F" w:rsidRDefault="009C1FA8" w:rsidP="009C1FA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21. </w:t>
      </w:r>
      <w:r w:rsidR="00B41812" w:rsidRPr="0063632F">
        <w:rPr>
          <w:rFonts w:cs="Times New Roman"/>
          <w:szCs w:val="24"/>
        </w:rPr>
        <w:t xml:space="preserve">Rozbudowa oczyszczalni ścieków w aglomeracji </w:t>
      </w:r>
      <w:r w:rsidRPr="0063632F">
        <w:rPr>
          <w:rFonts w:cs="Times New Roman"/>
          <w:szCs w:val="24"/>
        </w:rPr>
        <w:t>Zbąszyń</w:t>
      </w:r>
      <w:r w:rsidR="00B41812" w:rsidRPr="0063632F">
        <w:rPr>
          <w:rFonts w:cs="Times New Roman"/>
          <w:szCs w:val="24"/>
        </w:rPr>
        <w:t>, woj. w</w:t>
      </w:r>
      <w:r w:rsidRPr="0063632F">
        <w:rPr>
          <w:rFonts w:cs="Times New Roman"/>
          <w:szCs w:val="24"/>
        </w:rPr>
        <w:t>ielkopolskie</w:t>
      </w:r>
      <w:r w:rsidR="00B41812" w:rsidRPr="0063632F">
        <w:rPr>
          <w:rFonts w:cs="Times New Roman"/>
          <w:szCs w:val="24"/>
        </w:rPr>
        <w:t>;</w:t>
      </w:r>
    </w:p>
    <w:p w14:paraId="3118995D" w14:textId="41D86129" w:rsidR="009C1FA8" w:rsidRPr="0063632F" w:rsidRDefault="009C1FA8" w:rsidP="009C1FA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22. </w:t>
      </w:r>
      <w:r w:rsidR="00B41812" w:rsidRPr="0063632F">
        <w:rPr>
          <w:rFonts w:cs="Times New Roman"/>
          <w:szCs w:val="24"/>
        </w:rPr>
        <w:t xml:space="preserve">Rozbudowa oczyszczalni ścieków w aglomeracji </w:t>
      </w:r>
      <w:r w:rsidRPr="0063632F">
        <w:rPr>
          <w:rFonts w:cs="Times New Roman"/>
          <w:szCs w:val="24"/>
        </w:rPr>
        <w:t>Ślesin</w:t>
      </w:r>
      <w:r w:rsidR="00B41812" w:rsidRPr="0063632F">
        <w:rPr>
          <w:rFonts w:cs="Times New Roman"/>
          <w:szCs w:val="24"/>
        </w:rPr>
        <w:t>, woj. w</w:t>
      </w:r>
      <w:r w:rsidRPr="0063632F">
        <w:rPr>
          <w:rFonts w:cs="Times New Roman"/>
          <w:szCs w:val="24"/>
        </w:rPr>
        <w:t>ielkopolskie</w:t>
      </w:r>
      <w:r w:rsidR="00B41812" w:rsidRPr="0063632F">
        <w:rPr>
          <w:rFonts w:cs="Times New Roman"/>
          <w:szCs w:val="24"/>
        </w:rPr>
        <w:t>;</w:t>
      </w:r>
    </w:p>
    <w:p w14:paraId="17C05C61" w14:textId="085B02C9" w:rsidR="009C1FA8" w:rsidRPr="0063632F" w:rsidRDefault="009C1FA8" w:rsidP="009C1FA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23. </w:t>
      </w:r>
      <w:r w:rsidR="00B41812" w:rsidRPr="0063632F">
        <w:rPr>
          <w:rFonts w:cs="Times New Roman"/>
          <w:szCs w:val="24"/>
        </w:rPr>
        <w:t xml:space="preserve">Rozbudowa oczyszczalni ścieków w aglomeracji </w:t>
      </w:r>
      <w:r w:rsidRPr="0063632F">
        <w:rPr>
          <w:rFonts w:cs="Times New Roman"/>
          <w:szCs w:val="24"/>
        </w:rPr>
        <w:t>Stare Miasto</w:t>
      </w:r>
      <w:r w:rsidR="00B41812" w:rsidRPr="0063632F">
        <w:rPr>
          <w:rFonts w:cs="Times New Roman"/>
          <w:szCs w:val="24"/>
        </w:rPr>
        <w:t>, woj. w</w:t>
      </w:r>
      <w:r w:rsidRPr="0063632F">
        <w:rPr>
          <w:rFonts w:cs="Times New Roman"/>
          <w:szCs w:val="24"/>
        </w:rPr>
        <w:t>ielkopolskie</w:t>
      </w:r>
      <w:r w:rsidR="00B41812" w:rsidRPr="0063632F">
        <w:rPr>
          <w:rFonts w:cs="Times New Roman"/>
          <w:szCs w:val="24"/>
        </w:rPr>
        <w:t>;</w:t>
      </w:r>
    </w:p>
    <w:p w14:paraId="49A4B5AD" w14:textId="2E6A6554" w:rsidR="009C1FA8" w:rsidRPr="0063632F" w:rsidRDefault="009C1FA8" w:rsidP="009C1FA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24. </w:t>
      </w:r>
      <w:r w:rsidR="00B41812" w:rsidRPr="0063632F">
        <w:rPr>
          <w:rFonts w:cs="Times New Roman"/>
          <w:szCs w:val="24"/>
        </w:rPr>
        <w:t xml:space="preserve">Rozbudowa oczyszczalni ścieków w aglomeracji </w:t>
      </w:r>
      <w:r w:rsidRPr="0063632F">
        <w:rPr>
          <w:rFonts w:cs="Times New Roman"/>
          <w:szCs w:val="24"/>
        </w:rPr>
        <w:t>Krzymów</w:t>
      </w:r>
      <w:r w:rsidR="00B41812" w:rsidRPr="0063632F">
        <w:rPr>
          <w:rFonts w:cs="Times New Roman"/>
          <w:szCs w:val="24"/>
        </w:rPr>
        <w:t>, woj. w</w:t>
      </w:r>
      <w:r w:rsidRPr="0063632F">
        <w:rPr>
          <w:rFonts w:cs="Times New Roman"/>
          <w:szCs w:val="24"/>
        </w:rPr>
        <w:t>ielkopolskie</w:t>
      </w:r>
      <w:r w:rsidR="00B41812" w:rsidRPr="0063632F">
        <w:rPr>
          <w:rFonts w:cs="Times New Roman"/>
          <w:szCs w:val="24"/>
        </w:rPr>
        <w:t xml:space="preserve">; </w:t>
      </w:r>
    </w:p>
    <w:p w14:paraId="4EDA8FC7" w14:textId="102053F8" w:rsidR="009C1FA8" w:rsidRPr="0063632F" w:rsidRDefault="009C1FA8" w:rsidP="009C1FA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lastRenderedPageBreak/>
        <w:t xml:space="preserve">25. </w:t>
      </w:r>
      <w:r w:rsidR="00B41812" w:rsidRPr="0063632F">
        <w:rPr>
          <w:rFonts w:cs="Times New Roman"/>
          <w:szCs w:val="24"/>
        </w:rPr>
        <w:t xml:space="preserve">Rozbudowa oczyszczalni ścieków w aglomeracji </w:t>
      </w:r>
      <w:r w:rsidRPr="0063632F">
        <w:rPr>
          <w:rFonts w:cs="Times New Roman"/>
          <w:szCs w:val="24"/>
        </w:rPr>
        <w:t>Niepruszewo</w:t>
      </w:r>
      <w:r w:rsidR="00B41812" w:rsidRPr="0063632F">
        <w:rPr>
          <w:rFonts w:cs="Times New Roman"/>
          <w:szCs w:val="24"/>
        </w:rPr>
        <w:t>, woj. w</w:t>
      </w:r>
      <w:r w:rsidRPr="0063632F">
        <w:rPr>
          <w:rFonts w:cs="Times New Roman"/>
          <w:szCs w:val="24"/>
        </w:rPr>
        <w:t>ielkopolskie</w:t>
      </w:r>
      <w:r w:rsidR="00B41812" w:rsidRPr="0063632F">
        <w:rPr>
          <w:rFonts w:cs="Times New Roman"/>
          <w:szCs w:val="24"/>
        </w:rPr>
        <w:t xml:space="preserve">; </w:t>
      </w:r>
    </w:p>
    <w:p w14:paraId="0F59484B" w14:textId="63BC2C8C" w:rsidR="009C1FA8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26. </w:t>
      </w:r>
      <w:r w:rsidR="00B41812" w:rsidRPr="0063632F">
        <w:rPr>
          <w:rFonts w:cs="Times New Roman"/>
          <w:szCs w:val="24"/>
        </w:rPr>
        <w:t xml:space="preserve">Rozbudowa oczyszczalni ścieków w aglomeracji </w:t>
      </w:r>
      <w:r w:rsidRPr="0063632F">
        <w:rPr>
          <w:rFonts w:cs="Times New Roman"/>
          <w:szCs w:val="24"/>
        </w:rPr>
        <w:t>Stepnica</w:t>
      </w:r>
      <w:r w:rsidR="00B41812" w:rsidRPr="0063632F">
        <w:rPr>
          <w:rFonts w:cs="Times New Roman"/>
          <w:szCs w:val="24"/>
        </w:rPr>
        <w:t>, woj. z</w:t>
      </w:r>
      <w:r w:rsidRPr="0063632F">
        <w:rPr>
          <w:rFonts w:cs="Times New Roman"/>
          <w:szCs w:val="24"/>
        </w:rPr>
        <w:t>achodniopomorskie</w:t>
      </w:r>
      <w:r w:rsidR="00B41812" w:rsidRPr="0063632F">
        <w:rPr>
          <w:rFonts w:cs="Times New Roman"/>
          <w:szCs w:val="24"/>
        </w:rPr>
        <w:t>;</w:t>
      </w:r>
    </w:p>
    <w:p w14:paraId="76FFED4F" w14:textId="378CD796" w:rsidR="00743AF5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27</w:t>
      </w:r>
      <w:r w:rsidR="00B87D1C" w:rsidRPr="0063632F">
        <w:rPr>
          <w:rFonts w:cs="Times New Roman"/>
          <w:szCs w:val="24"/>
        </w:rPr>
        <w:t xml:space="preserve">. </w:t>
      </w:r>
      <w:bookmarkStart w:id="7" w:name="_Hlk114837991"/>
      <w:r w:rsidR="00795D51" w:rsidRPr="0063632F">
        <w:rPr>
          <w:rFonts w:cs="Times New Roman"/>
          <w:szCs w:val="24"/>
        </w:rPr>
        <w:t>Modernizacja oczyszczalni ścieków w aglomeracji</w:t>
      </w:r>
      <w:bookmarkEnd w:id="7"/>
      <w:r w:rsidR="00FF1A7C" w:rsidRPr="0063632F">
        <w:rPr>
          <w:rFonts w:cs="Times New Roman"/>
          <w:szCs w:val="24"/>
        </w:rPr>
        <w:t xml:space="preserve"> Trzebnica, woj. dolnośląskie;</w:t>
      </w:r>
    </w:p>
    <w:p w14:paraId="3D349EF2" w14:textId="6B94D1D8" w:rsidR="00795D51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28</w:t>
      </w:r>
      <w:r w:rsidR="00795D51" w:rsidRPr="0063632F">
        <w:rPr>
          <w:rFonts w:cs="Times New Roman"/>
          <w:szCs w:val="24"/>
        </w:rPr>
        <w:t>. Modernizacja oczyszczalni ścieków w aglomeracji</w:t>
      </w:r>
      <w:r w:rsidR="00FF1A7C" w:rsidRPr="0063632F">
        <w:rPr>
          <w:rFonts w:cs="Times New Roman"/>
          <w:szCs w:val="24"/>
        </w:rPr>
        <w:t xml:space="preserve"> Kamienna Góra, woj. dolnośląskie;</w:t>
      </w:r>
    </w:p>
    <w:p w14:paraId="598C5ABD" w14:textId="396EA1CE" w:rsidR="00795D51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29</w:t>
      </w:r>
      <w:r w:rsidR="00795D51" w:rsidRPr="0063632F">
        <w:rPr>
          <w:rFonts w:cs="Times New Roman"/>
          <w:szCs w:val="24"/>
        </w:rPr>
        <w:t>. Modernizacja oczyszczalni ścieków w aglomeracji</w:t>
      </w:r>
      <w:r w:rsidR="00FF1A7C" w:rsidRPr="0063632F">
        <w:rPr>
          <w:rFonts w:cs="Times New Roman"/>
          <w:szCs w:val="24"/>
        </w:rPr>
        <w:t xml:space="preserve"> Żarów, woj. dolnośląskie;</w:t>
      </w:r>
    </w:p>
    <w:p w14:paraId="1397FF63" w14:textId="1E73D468" w:rsidR="00795D51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30</w:t>
      </w:r>
      <w:r w:rsidR="00795D51" w:rsidRPr="0063632F">
        <w:rPr>
          <w:rFonts w:cs="Times New Roman"/>
          <w:szCs w:val="24"/>
        </w:rPr>
        <w:t>. Modernizacja oczyszczalni ścieków w aglomeracji</w:t>
      </w:r>
      <w:r w:rsidR="00FF1A7C" w:rsidRPr="0063632F">
        <w:rPr>
          <w:rFonts w:cs="Times New Roman"/>
          <w:szCs w:val="24"/>
        </w:rPr>
        <w:t xml:space="preserve"> Jelcz-Laskowice, woj. dolnośląskie;</w:t>
      </w:r>
    </w:p>
    <w:p w14:paraId="01D4BEF9" w14:textId="2D1B1A0F" w:rsidR="00795D51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31</w:t>
      </w:r>
      <w:r w:rsidR="00795D51" w:rsidRPr="0063632F">
        <w:rPr>
          <w:rFonts w:cs="Times New Roman"/>
          <w:szCs w:val="24"/>
        </w:rPr>
        <w:t>. Modernizacja oczyszczalni ścieków w aglomeracji</w:t>
      </w:r>
      <w:r w:rsidR="00FF1A7C" w:rsidRPr="0063632F">
        <w:rPr>
          <w:rFonts w:cs="Times New Roman"/>
          <w:szCs w:val="24"/>
        </w:rPr>
        <w:t xml:space="preserve"> Świeradów-Zdrój, woj. dolnośląskie;</w:t>
      </w:r>
    </w:p>
    <w:p w14:paraId="6575B76F" w14:textId="2E426948" w:rsidR="00795D51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32</w:t>
      </w:r>
      <w:r w:rsidR="00795D51" w:rsidRPr="0063632F">
        <w:rPr>
          <w:rFonts w:cs="Times New Roman"/>
          <w:szCs w:val="24"/>
        </w:rPr>
        <w:t>. Modernizacja oczyszczalni ścieków w aglomeracji</w:t>
      </w:r>
      <w:r w:rsidR="00FF1A7C" w:rsidRPr="0063632F">
        <w:rPr>
          <w:rFonts w:cs="Times New Roman"/>
          <w:szCs w:val="24"/>
        </w:rPr>
        <w:t xml:space="preserve"> Żórawina, woj. dolnośląskie;</w:t>
      </w:r>
    </w:p>
    <w:p w14:paraId="4C1F635D" w14:textId="2B28AA4C" w:rsidR="00795D51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33</w:t>
      </w:r>
      <w:r w:rsidR="00795D51" w:rsidRPr="0063632F">
        <w:rPr>
          <w:rFonts w:cs="Times New Roman"/>
          <w:szCs w:val="24"/>
        </w:rPr>
        <w:t>. Modernizacja oczyszczalni ścieków w aglomeracji</w:t>
      </w:r>
      <w:r w:rsidR="00FF1A7C" w:rsidRPr="0063632F">
        <w:rPr>
          <w:rFonts w:cs="Times New Roman"/>
          <w:szCs w:val="24"/>
        </w:rPr>
        <w:t xml:space="preserve"> Złoty Stok, woj. dolnośląskie;</w:t>
      </w:r>
    </w:p>
    <w:p w14:paraId="46394E94" w14:textId="3F726AB5" w:rsidR="00795D51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34</w:t>
      </w:r>
      <w:r w:rsidR="00795D51" w:rsidRPr="0063632F">
        <w:rPr>
          <w:rFonts w:cs="Times New Roman"/>
          <w:szCs w:val="24"/>
        </w:rPr>
        <w:t>. Modernizacja oczyszczalni ścieków w aglomeracji</w:t>
      </w:r>
      <w:r w:rsidR="00FF1A7C" w:rsidRPr="0063632F">
        <w:rPr>
          <w:rFonts w:cs="Times New Roman"/>
          <w:szCs w:val="24"/>
        </w:rPr>
        <w:t xml:space="preserve"> Chocianów, woj. dolnośląskie;</w:t>
      </w:r>
    </w:p>
    <w:p w14:paraId="767F4A74" w14:textId="770D445E" w:rsidR="00FF1A7C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35</w:t>
      </w:r>
      <w:r w:rsidR="00FF1A7C" w:rsidRPr="0063632F">
        <w:rPr>
          <w:rFonts w:cs="Times New Roman"/>
          <w:szCs w:val="24"/>
        </w:rPr>
        <w:t>. Modernizacja oczyszczalni ścieków w aglomeracji</w:t>
      </w:r>
      <w:r w:rsidR="001B4A03" w:rsidRPr="0063632F">
        <w:rPr>
          <w:rFonts w:cs="Times New Roman"/>
          <w:szCs w:val="24"/>
        </w:rPr>
        <w:t xml:space="preserve"> Dziećmorowice, woj. dolnośląskie;</w:t>
      </w:r>
    </w:p>
    <w:p w14:paraId="30F11E14" w14:textId="401A8869" w:rsidR="00FF1A7C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36</w:t>
      </w:r>
      <w:r w:rsidR="00FF1A7C" w:rsidRPr="0063632F">
        <w:rPr>
          <w:rFonts w:cs="Times New Roman"/>
          <w:szCs w:val="24"/>
        </w:rPr>
        <w:t>. Modernizacja oczyszczalni ścieków w aglomeracji</w:t>
      </w:r>
      <w:r w:rsidR="001B4A03" w:rsidRPr="0063632F">
        <w:rPr>
          <w:rFonts w:cs="Times New Roman"/>
          <w:szCs w:val="24"/>
        </w:rPr>
        <w:t xml:space="preserve"> Legnickie Pole, woj. dolnośląskie;</w:t>
      </w:r>
    </w:p>
    <w:p w14:paraId="7935335A" w14:textId="04E39739" w:rsidR="00FF1A7C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37</w:t>
      </w:r>
      <w:r w:rsidR="00FF1A7C" w:rsidRPr="0063632F">
        <w:rPr>
          <w:rFonts w:cs="Times New Roman"/>
          <w:szCs w:val="24"/>
        </w:rPr>
        <w:t>. Modernizacja oczyszczalni ścieków w aglomeracji</w:t>
      </w:r>
      <w:r w:rsidR="001B4A03" w:rsidRPr="0063632F">
        <w:rPr>
          <w:rFonts w:cs="Times New Roman"/>
          <w:szCs w:val="24"/>
        </w:rPr>
        <w:t xml:space="preserve"> Więcbork, woj. kujawsko-pomorskie;</w:t>
      </w:r>
    </w:p>
    <w:p w14:paraId="076B7CC0" w14:textId="1A8E0DDA" w:rsidR="00FF1A7C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38</w:t>
      </w:r>
      <w:r w:rsidR="00FF1A7C" w:rsidRPr="0063632F">
        <w:rPr>
          <w:rFonts w:cs="Times New Roman"/>
          <w:szCs w:val="24"/>
        </w:rPr>
        <w:t>. Modernizacja oczyszczalni ścieków w aglomeracji</w:t>
      </w:r>
      <w:r w:rsidR="001B4A03" w:rsidRPr="0063632F">
        <w:rPr>
          <w:rFonts w:cs="Times New Roman"/>
          <w:szCs w:val="24"/>
        </w:rPr>
        <w:t xml:space="preserve"> Łabiszyn, woj. kujawsko-pomorskie;</w:t>
      </w:r>
    </w:p>
    <w:p w14:paraId="7124F20F" w14:textId="67F839B8" w:rsidR="00FF1A7C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39</w:t>
      </w:r>
      <w:r w:rsidR="00FF1A7C" w:rsidRPr="0063632F">
        <w:rPr>
          <w:rFonts w:cs="Times New Roman"/>
          <w:szCs w:val="24"/>
        </w:rPr>
        <w:t>. Modernizacja oczyszczalni ścieków w aglomeracji</w:t>
      </w:r>
      <w:r w:rsidR="001B4A03" w:rsidRPr="0063632F">
        <w:rPr>
          <w:rFonts w:cs="Times New Roman"/>
          <w:szCs w:val="24"/>
        </w:rPr>
        <w:t xml:space="preserve"> Złotniki Kujawskie, woj. kujawsko-pomorskie;</w:t>
      </w:r>
    </w:p>
    <w:p w14:paraId="0FD461C7" w14:textId="2C04F45F" w:rsidR="00FF1A7C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40</w:t>
      </w:r>
      <w:r w:rsidR="00FF1A7C" w:rsidRPr="0063632F">
        <w:rPr>
          <w:rFonts w:cs="Times New Roman"/>
          <w:szCs w:val="24"/>
        </w:rPr>
        <w:t>. Modernizacja oczyszczalni ścieków w aglomeracji</w:t>
      </w:r>
      <w:r w:rsidR="001B4A03" w:rsidRPr="0063632F">
        <w:rPr>
          <w:rFonts w:cs="Times New Roman"/>
          <w:szCs w:val="24"/>
        </w:rPr>
        <w:t xml:space="preserve"> Tułowice, woj. opolskie;</w:t>
      </w:r>
    </w:p>
    <w:p w14:paraId="10AA00E2" w14:textId="69AE5D75" w:rsidR="00FF1A7C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41</w:t>
      </w:r>
      <w:r w:rsidR="00FF1A7C" w:rsidRPr="0063632F">
        <w:rPr>
          <w:rFonts w:cs="Times New Roman"/>
          <w:szCs w:val="24"/>
        </w:rPr>
        <w:t>. Modernizacja oczyszczalni ścieków w aglomeracji</w:t>
      </w:r>
      <w:r w:rsidR="001B4A03" w:rsidRPr="0063632F">
        <w:rPr>
          <w:rFonts w:cs="Times New Roman"/>
          <w:szCs w:val="24"/>
        </w:rPr>
        <w:t xml:space="preserve"> Lyski, woj. śląskie;</w:t>
      </w:r>
    </w:p>
    <w:p w14:paraId="2DD6D373" w14:textId="6C25B4C7" w:rsidR="00FF1A7C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42</w:t>
      </w:r>
      <w:r w:rsidR="00FF1A7C" w:rsidRPr="0063632F">
        <w:rPr>
          <w:rFonts w:cs="Times New Roman"/>
          <w:szCs w:val="24"/>
        </w:rPr>
        <w:t>. Modernizacja oczyszczalni ścieków w aglomeracji</w:t>
      </w:r>
      <w:r w:rsidR="001B4A03" w:rsidRPr="0063632F">
        <w:rPr>
          <w:rFonts w:cs="Times New Roman"/>
          <w:szCs w:val="24"/>
        </w:rPr>
        <w:t xml:space="preserve"> Gierałtowice, woj. śląskie;</w:t>
      </w:r>
    </w:p>
    <w:p w14:paraId="6838D818" w14:textId="121A07E7" w:rsidR="00FF1A7C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43</w:t>
      </w:r>
      <w:r w:rsidR="00FF1A7C" w:rsidRPr="0063632F">
        <w:rPr>
          <w:rFonts w:cs="Times New Roman"/>
          <w:szCs w:val="24"/>
        </w:rPr>
        <w:t>. Modernizacja oczyszczalni ścieków w aglomeracji</w:t>
      </w:r>
      <w:r w:rsidR="001B4A03" w:rsidRPr="0063632F">
        <w:rPr>
          <w:rFonts w:cs="Times New Roman"/>
          <w:szCs w:val="24"/>
        </w:rPr>
        <w:t xml:space="preserve"> Lipie, woj. śląskie;</w:t>
      </w:r>
    </w:p>
    <w:p w14:paraId="6112B29F" w14:textId="14076AA5" w:rsidR="00FF1A7C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44</w:t>
      </w:r>
      <w:r w:rsidR="00FF1A7C" w:rsidRPr="0063632F">
        <w:rPr>
          <w:rFonts w:cs="Times New Roman"/>
          <w:szCs w:val="24"/>
        </w:rPr>
        <w:t xml:space="preserve">. </w:t>
      </w:r>
      <w:bookmarkStart w:id="8" w:name="_Hlk114839450"/>
      <w:r w:rsidR="00FF1A7C" w:rsidRPr="0063632F">
        <w:rPr>
          <w:rFonts w:cs="Times New Roman"/>
          <w:szCs w:val="24"/>
        </w:rPr>
        <w:t>Modernizacja oczyszczalni ścieków w aglomeracji</w:t>
      </w:r>
      <w:r w:rsidR="001B4A03" w:rsidRPr="0063632F">
        <w:rPr>
          <w:rFonts w:cs="Times New Roman"/>
          <w:szCs w:val="24"/>
        </w:rPr>
        <w:t xml:space="preserve"> </w:t>
      </w:r>
      <w:bookmarkEnd w:id="8"/>
      <w:r w:rsidR="001B4A03" w:rsidRPr="0063632F">
        <w:rPr>
          <w:rFonts w:cs="Times New Roman"/>
          <w:szCs w:val="24"/>
        </w:rPr>
        <w:t>Krupski Młyn, woj. śląskie;</w:t>
      </w:r>
    </w:p>
    <w:p w14:paraId="1F7AE7F4" w14:textId="4FB60EC6" w:rsidR="001B4A03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45</w:t>
      </w:r>
      <w:r w:rsidR="001B4A03" w:rsidRPr="0063632F">
        <w:rPr>
          <w:rFonts w:cs="Times New Roman"/>
          <w:szCs w:val="24"/>
        </w:rPr>
        <w:t>. Modernizacja oczyszczalni ścieków w aglomeracji Buk, woj. wielkopolskie;</w:t>
      </w:r>
    </w:p>
    <w:p w14:paraId="119F20B0" w14:textId="25E5BEA2" w:rsidR="001B4A03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46</w:t>
      </w:r>
      <w:r w:rsidR="001B4A03" w:rsidRPr="0063632F">
        <w:rPr>
          <w:rFonts w:cs="Times New Roman"/>
          <w:szCs w:val="24"/>
        </w:rPr>
        <w:t>. Modernizacja oczyszczalni ścieków w aglomeracji Sieraków, woj. wielkopolskie;</w:t>
      </w:r>
    </w:p>
    <w:p w14:paraId="28755201" w14:textId="665B6FB5" w:rsidR="001B4A03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47</w:t>
      </w:r>
      <w:r w:rsidR="001B4A03" w:rsidRPr="0063632F">
        <w:rPr>
          <w:rFonts w:cs="Times New Roman"/>
          <w:szCs w:val="24"/>
        </w:rPr>
        <w:t>. Modernizacja oczyszczalni ścieków w aglomeracji Jastrowie, woj. wielkopolskie;</w:t>
      </w:r>
    </w:p>
    <w:p w14:paraId="09AACAED" w14:textId="0F65DF25" w:rsidR="001B4A03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48</w:t>
      </w:r>
      <w:r w:rsidR="001B4A03" w:rsidRPr="0063632F">
        <w:rPr>
          <w:rFonts w:cs="Times New Roman"/>
          <w:szCs w:val="24"/>
        </w:rPr>
        <w:t>. Modernizacja oczyszczalni ścieków w aglomeracji Jutrosin, woj. wielkopolskie;</w:t>
      </w:r>
    </w:p>
    <w:p w14:paraId="69D6D1D5" w14:textId="18C567BD" w:rsidR="001B4A03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49</w:t>
      </w:r>
      <w:r w:rsidR="001B4A03" w:rsidRPr="0063632F">
        <w:rPr>
          <w:rFonts w:cs="Times New Roman"/>
          <w:szCs w:val="24"/>
        </w:rPr>
        <w:t>. Modernizacja oczyszczalni ścieków w aglomeracji Okonek, woj. wielkopolskie;</w:t>
      </w:r>
    </w:p>
    <w:p w14:paraId="694EB852" w14:textId="26D69525" w:rsidR="001B4A03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50</w:t>
      </w:r>
      <w:r w:rsidR="001B4A03" w:rsidRPr="0063632F">
        <w:rPr>
          <w:rFonts w:cs="Times New Roman"/>
          <w:szCs w:val="24"/>
        </w:rPr>
        <w:t>. Modernizacja oczyszczalni ścieków w aglomeracji Tuliszków, woj. wielkopolskie;</w:t>
      </w:r>
    </w:p>
    <w:p w14:paraId="3B9C687F" w14:textId="180F78F2" w:rsidR="001B4A03" w:rsidRPr="0063632F" w:rsidRDefault="009C1FA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51</w:t>
      </w:r>
      <w:r w:rsidR="001B4A03" w:rsidRPr="0063632F">
        <w:rPr>
          <w:rFonts w:cs="Times New Roman"/>
          <w:szCs w:val="24"/>
        </w:rPr>
        <w:t>. Modernizacja oczyszczalni ścieków w aglomeracji Dopiewo, woj. wielkopolskie;</w:t>
      </w:r>
    </w:p>
    <w:p w14:paraId="7FAFE0E2" w14:textId="00D2B003" w:rsidR="001B4A03" w:rsidRPr="0063632F" w:rsidRDefault="00AF401F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52</w:t>
      </w:r>
      <w:r w:rsidR="001B4A03" w:rsidRPr="0063632F">
        <w:rPr>
          <w:rFonts w:cs="Times New Roman"/>
          <w:szCs w:val="24"/>
        </w:rPr>
        <w:t>. Modernizacja oczyszczalni ścieków w aglomeracji Strykowo, woj. wielkopolskie;</w:t>
      </w:r>
    </w:p>
    <w:p w14:paraId="5C6738B3" w14:textId="435499F2" w:rsidR="001B4A03" w:rsidRPr="0063632F" w:rsidRDefault="00AF401F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53</w:t>
      </w:r>
      <w:r w:rsidR="001B4A03" w:rsidRPr="0063632F">
        <w:rPr>
          <w:rFonts w:cs="Times New Roman"/>
          <w:szCs w:val="24"/>
        </w:rPr>
        <w:t>. Modernizacja oczyszczalni ścieków w aglomeracji Włoszakowice, woj. wielkopolskie;</w:t>
      </w:r>
    </w:p>
    <w:p w14:paraId="2C189296" w14:textId="04DE6297" w:rsidR="001B4A03" w:rsidRPr="0063632F" w:rsidRDefault="00AF401F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54</w:t>
      </w:r>
      <w:r w:rsidR="001B4A03" w:rsidRPr="0063632F">
        <w:rPr>
          <w:rFonts w:cs="Times New Roman"/>
          <w:szCs w:val="24"/>
        </w:rPr>
        <w:t>. Modernizacja oczyszczalni ścieków w aglomeracji</w:t>
      </w:r>
      <w:r w:rsidR="009C1FA8" w:rsidRPr="0063632F">
        <w:rPr>
          <w:rFonts w:cs="Times New Roman"/>
          <w:szCs w:val="24"/>
        </w:rPr>
        <w:t xml:space="preserve"> Szczecinek, woj. zachodniopomorskie;</w:t>
      </w:r>
    </w:p>
    <w:p w14:paraId="75DE4D68" w14:textId="63F78F05" w:rsidR="001B4A03" w:rsidRPr="0063632F" w:rsidRDefault="00AF401F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55</w:t>
      </w:r>
      <w:r w:rsidR="001B4A03" w:rsidRPr="0063632F">
        <w:rPr>
          <w:rFonts w:cs="Times New Roman"/>
          <w:szCs w:val="24"/>
        </w:rPr>
        <w:t>. Modernizacja oczyszczalni ścieków w aglomeracji</w:t>
      </w:r>
      <w:r w:rsidR="009C1FA8" w:rsidRPr="0063632F">
        <w:rPr>
          <w:rFonts w:cs="Times New Roman"/>
          <w:szCs w:val="24"/>
        </w:rPr>
        <w:t xml:space="preserve"> Gryfino, woj. zachodniopomorskie;</w:t>
      </w:r>
    </w:p>
    <w:p w14:paraId="2EE7F194" w14:textId="26D3D276" w:rsidR="001B4A03" w:rsidRPr="0063632F" w:rsidRDefault="00AF401F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lastRenderedPageBreak/>
        <w:t>56</w:t>
      </w:r>
      <w:r w:rsidR="001B4A03" w:rsidRPr="0063632F">
        <w:rPr>
          <w:rFonts w:cs="Times New Roman"/>
          <w:szCs w:val="24"/>
        </w:rPr>
        <w:t>. Modernizacja oczyszczalni ścieków w aglomeracji</w:t>
      </w:r>
      <w:r w:rsidR="009C1FA8" w:rsidRPr="0063632F">
        <w:rPr>
          <w:rFonts w:cs="Times New Roman"/>
          <w:szCs w:val="24"/>
        </w:rPr>
        <w:t xml:space="preserve"> Dobrzany, woj. zachodniopomorskie;</w:t>
      </w:r>
    </w:p>
    <w:p w14:paraId="377EA0BB" w14:textId="776F010A" w:rsidR="001B4A03" w:rsidRPr="0063632F" w:rsidRDefault="00AF401F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57</w:t>
      </w:r>
      <w:r w:rsidR="001B4A03" w:rsidRPr="0063632F">
        <w:rPr>
          <w:rFonts w:cs="Times New Roman"/>
          <w:szCs w:val="24"/>
        </w:rPr>
        <w:t>. Modernizacja oczyszczalni ścieków w aglomeracji</w:t>
      </w:r>
      <w:r w:rsidR="009C1FA8" w:rsidRPr="0063632F">
        <w:rPr>
          <w:rFonts w:cs="Times New Roman"/>
          <w:szCs w:val="24"/>
        </w:rPr>
        <w:t xml:space="preserve"> Biały Bór, woj. zachodniopomorskie;</w:t>
      </w:r>
    </w:p>
    <w:p w14:paraId="4F9D3CA3" w14:textId="1E187F79" w:rsidR="001B4A03" w:rsidRPr="0063632F" w:rsidRDefault="00AF401F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58</w:t>
      </w:r>
      <w:r w:rsidR="001B4A03" w:rsidRPr="0063632F">
        <w:rPr>
          <w:rFonts w:cs="Times New Roman"/>
          <w:szCs w:val="24"/>
        </w:rPr>
        <w:t>. Modernizacja oczyszczalni ścieków w aglomeracji</w:t>
      </w:r>
      <w:r w:rsidR="009C1FA8" w:rsidRPr="0063632F">
        <w:rPr>
          <w:rFonts w:cs="Times New Roman"/>
          <w:szCs w:val="24"/>
        </w:rPr>
        <w:t xml:space="preserve"> Drawno, woj. zachodniopomorskie;</w:t>
      </w:r>
    </w:p>
    <w:p w14:paraId="224DC37C" w14:textId="0E1CF7F3" w:rsidR="001B4A03" w:rsidRPr="0063632F" w:rsidRDefault="00AF401F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59</w:t>
      </w:r>
      <w:r w:rsidR="001B4A03" w:rsidRPr="0063632F">
        <w:rPr>
          <w:rFonts w:cs="Times New Roman"/>
          <w:szCs w:val="24"/>
        </w:rPr>
        <w:t>. Modernizacja oczyszczalni ścieków w aglomeracji</w:t>
      </w:r>
      <w:r w:rsidR="009C1FA8" w:rsidRPr="0063632F">
        <w:rPr>
          <w:rFonts w:cs="Times New Roman"/>
          <w:szCs w:val="24"/>
        </w:rPr>
        <w:t xml:space="preserve"> Biesiekierz, woj. zachodniopomorskie;</w:t>
      </w:r>
    </w:p>
    <w:p w14:paraId="2818F2C0" w14:textId="46A57DC4" w:rsidR="001B4A03" w:rsidRPr="0063632F" w:rsidRDefault="00AF401F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60</w:t>
      </w:r>
      <w:r w:rsidR="001B4A03" w:rsidRPr="0063632F">
        <w:rPr>
          <w:rFonts w:cs="Times New Roman"/>
          <w:szCs w:val="24"/>
        </w:rPr>
        <w:t>. Modernizacja oczyszczalni ścieków w aglomeracji</w:t>
      </w:r>
      <w:r w:rsidR="009C1FA8" w:rsidRPr="0063632F">
        <w:rPr>
          <w:rFonts w:cs="Times New Roman"/>
          <w:szCs w:val="24"/>
        </w:rPr>
        <w:t xml:space="preserve"> Moryń, woj. zachodniopomorskie;</w:t>
      </w:r>
    </w:p>
    <w:p w14:paraId="40DA2F8D" w14:textId="5B7F616D" w:rsidR="001B4A03" w:rsidRPr="0063632F" w:rsidRDefault="00AF401F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61</w:t>
      </w:r>
      <w:r w:rsidR="001B4A03" w:rsidRPr="0063632F">
        <w:rPr>
          <w:rFonts w:cs="Times New Roman"/>
          <w:szCs w:val="24"/>
        </w:rPr>
        <w:t xml:space="preserve">. </w:t>
      </w:r>
      <w:bookmarkStart w:id="9" w:name="_Hlk115075909"/>
      <w:r w:rsidR="00E848D9" w:rsidRPr="0063632F">
        <w:rPr>
          <w:rFonts w:cs="Times New Roman"/>
          <w:szCs w:val="24"/>
        </w:rPr>
        <w:t>Rozb</w:t>
      </w:r>
      <w:r w:rsidR="00F57F78" w:rsidRPr="0063632F">
        <w:rPr>
          <w:rFonts w:cs="Times New Roman"/>
          <w:szCs w:val="24"/>
        </w:rPr>
        <w:t>udowa i m</w:t>
      </w:r>
      <w:r w:rsidR="001B4A03" w:rsidRPr="0063632F">
        <w:rPr>
          <w:rFonts w:cs="Times New Roman"/>
          <w:szCs w:val="24"/>
        </w:rPr>
        <w:t>odernizacja oczyszczalni ścieków w aglomeracji</w:t>
      </w:r>
      <w:r w:rsidR="00E848D9" w:rsidRPr="0063632F">
        <w:rPr>
          <w:rFonts w:cs="Times New Roman"/>
          <w:szCs w:val="24"/>
        </w:rPr>
        <w:t xml:space="preserve"> </w:t>
      </w:r>
      <w:bookmarkEnd w:id="9"/>
      <w:r w:rsidR="00E848D9" w:rsidRPr="0063632F">
        <w:rPr>
          <w:rFonts w:cs="Times New Roman"/>
          <w:szCs w:val="24"/>
        </w:rPr>
        <w:t>Wrocław, woj. dolnośląskie;</w:t>
      </w:r>
    </w:p>
    <w:p w14:paraId="7D56D4FF" w14:textId="0BA9637E" w:rsidR="00F57F78" w:rsidRPr="0063632F" w:rsidRDefault="00F57F78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62. </w:t>
      </w:r>
      <w:r w:rsidR="00E848D9" w:rsidRPr="0063632F">
        <w:rPr>
          <w:rFonts w:cs="Times New Roman"/>
          <w:szCs w:val="24"/>
        </w:rPr>
        <w:t>Rozbudowa i modernizacja oczyszczalni ścieków w aglomeracji</w:t>
      </w:r>
      <w:r w:rsidR="00F15805" w:rsidRPr="0063632F">
        <w:rPr>
          <w:rFonts w:cs="Times New Roman"/>
          <w:szCs w:val="24"/>
        </w:rPr>
        <w:t xml:space="preserve"> Dzierżoniów, woj. dolnośląskie;</w:t>
      </w:r>
    </w:p>
    <w:p w14:paraId="47B44731" w14:textId="2545D63E" w:rsidR="00F15805" w:rsidRPr="0063632F" w:rsidRDefault="00E848D9" w:rsidP="00F1580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63. Rozbudowa i modernizacja oczyszczalni ścieków w aglomeracji</w:t>
      </w:r>
      <w:r w:rsidR="00F15805" w:rsidRPr="0063632F">
        <w:rPr>
          <w:rFonts w:cs="Times New Roman"/>
          <w:szCs w:val="24"/>
        </w:rPr>
        <w:t xml:space="preserve"> Mysłakowice, woj. dolnośląskie;</w:t>
      </w:r>
    </w:p>
    <w:p w14:paraId="10F62D60" w14:textId="5A455FF0" w:rsidR="00F15805" w:rsidRPr="0063632F" w:rsidRDefault="00E848D9" w:rsidP="00F1580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64. Rozbudowa i modernizacja oczyszczalni ścieków w aglomeracji</w:t>
      </w:r>
      <w:r w:rsidR="00F15805" w:rsidRPr="0063632F">
        <w:rPr>
          <w:rFonts w:cs="Times New Roman"/>
          <w:szCs w:val="24"/>
        </w:rPr>
        <w:t xml:space="preserve"> Walim, woj. dolnośląskie;</w:t>
      </w:r>
    </w:p>
    <w:p w14:paraId="1CC9BBCF" w14:textId="68C51C5B" w:rsidR="00E848D9" w:rsidRPr="0063632F" w:rsidRDefault="00E848D9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65. Rozbudowa i modernizacja oczyszczalni ścieków w aglomeracji</w:t>
      </w:r>
      <w:r w:rsidR="00F15805" w:rsidRPr="0063632F">
        <w:rPr>
          <w:rFonts w:cs="Times New Roman"/>
          <w:szCs w:val="24"/>
        </w:rPr>
        <w:t xml:space="preserve"> Sobótka, woj. dolnośląskie;</w:t>
      </w:r>
    </w:p>
    <w:p w14:paraId="29EE035B" w14:textId="0E03405E" w:rsidR="00F15805" w:rsidRPr="0063632F" w:rsidRDefault="00E848D9" w:rsidP="00F1580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66. Rozbudowa i modernizacja oczyszczalni ścieków w aglomeracji</w:t>
      </w:r>
      <w:r w:rsidR="00F15805" w:rsidRPr="0063632F">
        <w:rPr>
          <w:rFonts w:cs="Times New Roman"/>
          <w:szCs w:val="24"/>
        </w:rPr>
        <w:t xml:space="preserve"> Prochowice, woj. dolnośląskie;</w:t>
      </w:r>
    </w:p>
    <w:p w14:paraId="6B2F7D24" w14:textId="43439DE0" w:rsidR="00E848D9" w:rsidRPr="0063632F" w:rsidRDefault="00E848D9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67. Rozbudowa i modernizacja oczyszczalni ścieków w aglomeracji</w:t>
      </w:r>
      <w:r w:rsidR="00F15805" w:rsidRPr="0063632F">
        <w:rPr>
          <w:rFonts w:cs="Times New Roman"/>
          <w:szCs w:val="24"/>
        </w:rPr>
        <w:t xml:space="preserve"> Wisznia Mała, woj. dolnośląskie;</w:t>
      </w:r>
    </w:p>
    <w:p w14:paraId="1B803148" w14:textId="43FEB9AD" w:rsidR="00E848D9" w:rsidRPr="0063632F" w:rsidRDefault="00E848D9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68. Rozbudowa i modernizacja oczyszczalni ścieków w aglomeracji</w:t>
      </w:r>
      <w:r w:rsidR="00F15805" w:rsidRPr="0063632F">
        <w:rPr>
          <w:rFonts w:cs="Times New Roman"/>
          <w:szCs w:val="24"/>
        </w:rPr>
        <w:t xml:space="preserve"> Świerzawa, woj. dolnośląskie;</w:t>
      </w:r>
    </w:p>
    <w:p w14:paraId="3A7B5E9D" w14:textId="2477BD7F" w:rsidR="00E848D9" w:rsidRPr="0063632F" w:rsidRDefault="00E848D9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69. Rozbudowa i modernizacja oczyszczalni ścieków w aglomeracji</w:t>
      </w:r>
      <w:r w:rsidR="00F15805" w:rsidRPr="0063632F">
        <w:rPr>
          <w:rFonts w:cs="Times New Roman"/>
          <w:szCs w:val="24"/>
        </w:rPr>
        <w:t xml:space="preserve"> Szklarska Poręba, woj. dolnośląskie;</w:t>
      </w:r>
    </w:p>
    <w:p w14:paraId="1E0E9A68" w14:textId="1AB2399F" w:rsidR="00E848D9" w:rsidRPr="0063632F" w:rsidRDefault="00E848D9" w:rsidP="00743AF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70. Rozbudowa i modernizacja oczyszczalni ścieków w aglomeracji</w:t>
      </w:r>
      <w:r w:rsidR="00F15805" w:rsidRPr="0063632F">
        <w:rPr>
          <w:rFonts w:cs="Times New Roman"/>
          <w:szCs w:val="24"/>
        </w:rPr>
        <w:t xml:space="preserve"> Dobroszyce, woj. dolnośląskie</w:t>
      </w:r>
      <w:r w:rsidR="00543397" w:rsidRPr="0063632F">
        <w:rPr>
          <w:rFonts w:cs="Times New Roman"/>
          <w:szCs w:val="24"/>
        </w:rPr>
        <w:t>;</w:t>
      </w:r>
    </w:p>
    <w:p w14:paraId="53009440" w14:textId="73812A25" w:rsidR="00543397" w:rsidRPr="0063632F" w:rsidRDefault="00E848D9" w:rsidP="0054339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71. Rozbudowa i modernizacja oczyszczalni ścieków w aglomeracji</w:t>
      </w:r>
      <w:r w:rsidR="00543397" w:rsidRPr="0063632F">
        <w:rPr>
          <w:rFonts w:cs="Times New Roman"/>
          <w:szCs w:val="24"/>
        </w:rPr>
        <w:t xml:space="preserve"> Dziećmorowice, woj. dolnośląskie; </w:t>
      </w:r>
    </w:p>
    <w:p w14:paraId="5BAB85C2" w14:textId="0E35E806" w:rsidR="00543397" w:rsidRPr="0063632F" w:rsidRDefault="00E848D9" w:rsidP="0054339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72. </w:t>
      </w:r>
      <w:bookmarkStart w:id="10" w:name="_Hlk115076528"/>
      <w:r w:rsidRPr="0063632F">
        <w:rPr>
          <w:rFonts w:cs="Times New Roman"/>
          <w:szCs w:val="24"/>
        </w:rPr>
        <w:t>Rozbudowa i modernizacja oczyszczalni ścieków w aglomeracji</w:t>
      </w:r>
      <w:r w:rsidR="00543397" w:rsidRPr="0063632F">
        <w:rPr>
          <w:rFonts w:cs="Times New Roman"/>
          <w:szCs w:val="24"/>
        </w:rPr>
        <w:t xml:space="preserve"> </w:t>
      </w:r>
      <w:bookmarkEnd w:id="10"/>
      <w:r w:rsidR="00543397" w:rsidRPr="0063632F">
        <w:rPr>
          <w:rFonts w:cs="Times New Roman"/>
          <w:szCs w:val="24"/>
        </w:rPr>
        <w:t>Zawonia, woj. dolnośląskie;</w:t>
      </w:r>
    </w:p>
    <w:p w14:paraId="4512D538" w14:textId="02F00284" w:rsidR="00543397" w:rsidRPr="0063632F" w:rsidRDefault="00543397" w:rsidP="0054339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73. Rozbudowa i modernizacja oczyszczalni ścieków w aglomeracji Mrocza, woj. kujawsko-pomorskie;</w:t>
      </w:r>
    </w:p>
    <w:p w14:paraId="6D4BA3FF" w14:textId="1ADCD8B8" w:rsidR="00543397" w:rsidRPr="0063632F" w:rsidRDefault="00543397" w:rsidP="0054339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74. Rozbudowa i modernizacja oczyszczalni ścieków w aglomeracji Łódź, woj. łódzkie;</w:t>
      </w:r>
    </w:p>
    <w:p w14:paraId="49F0F9F4" w14:textId="64EBA94D" w:rsidR="00543397" w:rsidRPr="0063632F" w:rsidRDefault="00543397" w:rsidP="0054339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75. Rozbudowa i modernizacja oczyszczalni ścieków w aglomeracji Wartkowice, woj. łódzkie;</w:t>
      </w:r>
    </w:p>
    <w:p w14:paraId="286ADDC5" w14:textId="1403FF95" w:rsidR="00543397" w:rsidRPr="0063632F" w:rsidRDefault="00543397" w:rsidP="0054339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76. Rozbudowa i modernizacja oczyszczalni ścieków w aglomeracji Wierzchlas, woj. łódzkie;</w:t>
      </w:r>
    </w:p>
    <w:p w14:paraId="60CB34C2" w14:textId="49E11C77" w:rsidR="00543397" w:rsidRPr="0063632F" w:rsidRDefault="00543397" w:rsidP="0054339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77. Rozbudowa i modernizacja oczyszczalni ścieków w aglomeracji Bolesławiec, woj. łódzkie;</w:t>
      </w:r>
    </w:p>
    <w:p w14:paraId="5AB502D6" w14:textId="0334C9EA" w:rsidR="00543397" w:rsidRPr="0063632F" w:rsidRDefault="00543397" w:rsidP="0054339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78. Rozbudowa i modernizacja oczyszczalni ścieków w aglomeracji Mokrsko, woj. łódzkie;</w:t>
      </w:r>
    </w:p>
    <w:p w14:paraId="1FEC6A41" w14:textId="151B89AC" w:rsidR="00543397" w:rsidRPr="0063632F" w:rsidRDefault="00543397" w:rsidP="0054339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79. Rozbudowa i modernizacja oczyszczalni ścieków w aglomeracji Gomunice, woj. łódzkie;</w:t>
      </w:r>
    </w:p>
    <w:p w14:paraId="274A5D22" w14:textId="36F26706" w:rsidR="00543397" w:rsidRPr="0063632F" w:rsidRDefault="00543397" w:rsidP="0054339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80. Rozbudowa i modernizacja oczyszczalni ścieków w aglomeracji Dobiegniew, woj. lubuskie;</w:t>
      </w:r>
    </w:p>
    <w:p w14:paraId="3B3F3033" w14:textId="11B3B85B" w:rsidR="00543397" w:rsidRPr="0063632F" w:rsidRDefault="00543397" w:rsidP="0054339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81. Rozbudowa i modernizacja oczyszczalni ścieków w aglomeracji Opole, woj. </w:t>
      </w:r>
      <w:r w:rsidR="00A573D6" w:rsidRPr="0063632F">
        <w:rPr>
          <w:rFonts w:cs="Times New Roman"/>
          <w:szCs w:val="24"/>
        </w:rPr>
        <w:t>o</w:t>
      </w:r>
      <w:r w:rsidRPr="0063632F">
        <w:rPr>
          <w:rFonts w:cs="Times New Roman"/>
          <w:szCs w:val="24"/>
        </w:rPr>
        <w:t>polskie</w:t>
      </w:r>
      <w:r w:rsidR="00A573D6" w:rsidRPr="0063632F">
        <w:rPr>
          <w:rFonts w:cs="Times New Roman"/>
          <w:szCs w:val="24"/>
        </w:rPr>
        <w:t>;</w:t>
      </w:r>
    </w:p>
    <w:p w14:paraId="068F5EE1" w14:textId="25A2A9EE" w:rsidR="00543397" w:rsidRPr="0063632F" w:rsidRDefault="00543397" w:rsidP="0054339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82. Rozbudowa i modernizacja oczyszczalni ścieków w aglomeracji</w:t>
      </w:r>
      <w:r w:rsidR="00A573D6" w:rsidRPr="0063632F">
        <w:rPr>
          <w:rFonts w:cs="Times New Roman"/>
          <w:szCs w:val="24"/>
        </w:rPr>
        <w:t xml:space="preserve"> Ozimek, woj. opolskie;</w:t>
      </w:r>
    </w:p>
    <w:p w14:paraId="38D2E6EF" w14:textId="1A618788" w:rsidR="00543397" w:rsidRPr="0063632F" w:rsidRDefault="00543397" w:rsidP="0054339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83. Rozbudowa i modernizacja oczyszczalni ścieków w aglomeracji</w:t>
      </w:r>
      <w:r w:rsidR="00A573D6" w:rsidRPr="0063632F">
        <w:rPr>
          <w:rFonts w:cs="Times New Roman"/>
          <w:szCs w:val="24"/>
        </w:rPr>
        <w:t xml:space="preserve"> Olesno, woj. opolskie;</w:t>
      </w:r>
    </w:p>
    <w:p w14:paraId="0A995D85" w14:textId="2F7FD386" w:rsidR="00543397" w:rsidRPr="0063632F" w:rsidRDefault="00543397" w:rsidP="0054339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84. Rozbudowa i modernizacja oczyszczalni ścieków w aglomeracji</w:t>
      </w:r>
      <w:r w:rsidR="00A573D6" w:rsidRPr="0063632F">
        <w:rPr>
          <w:rFonts w:cs="Times New Roman"/>
          <w:szCs w:val="24"/>
        </w:rPr>
        <w:t xml:space="preserve"> Tułowice, woj. opolskie;</w:t>
      </w:r>
    </w:p>
    <w:p w14:paraId="3F749FBC" w14:textId="22EA79F7" w:rsidR="00543397" w:rsidRPr="0063632F" w:rsidRDefault="00543397" w:rsidP="0054339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85. Rozbudowa i modernizacja oczyszczalni ścieków w aglomeracji</w:t>
      </w:r>
      <w:r w:rsidR="00A573D6" w:rsidRPr="0063632F">
        <w:rPr>
          <w:rFonts w:cs="Times New Roman"/>
          <w:szCs w:val="24"/>
        </w:rPr>
        <w:t xml:space="preserve"> Mikołów, woj. śląskie;</w:t>
      </w:r>
    </w:p>
    <w:p w14:paraId="329F9AA7" w14:textId="354BB8C6" w:rsidR="00543397" w:rsidRPr="0063632F" w:rsidRDefault="00543397" w:rsidP="0054339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86. Rozbudowa i modernizacja oczyszczalni ścieków w aglomeracji</w:t>
      </w:r>
      <w:r w:rsidR="00A573D6" w:rsidRPr="0063632F">
        <w:rPr>
          <w:rFonts w:cs="Times New Roman"/>
          <w:szCs w:val="24"/>
        </w:rPr>
        <w:t xml:space="preserve"> Mykanów, woj. śląskie;</w:t>
      </w:r>
    </w:p>
    <w:p w14:paraId="5880697A" w14:textId="16874D0A" w:rsidR="00543397" w:rsidRPr="0063632F" w:rsidRDefault="00543397" w:rsidP="0054339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lastRenderedPageBreak/>
        <w:t>87. Rozbudowa i modernizacja oczyszczalni ścieków w aglomeracji</w:t>
      </w:r>
      <w:r w:rsidR="00A573D6" w:rsidRPr="0063632F">
        <w:rPr>
          <w:rFonts w:cs="Times New Roman"/>
          <w:szCs w:val="24"/>
        </w:rPr>
        <w:t xml:space="preserve"> Blachownia, woj. śląskie;</w:t>
      </w:r>
    </w:p>
    <w:p w14:paraId="517C9286" w14:textId="02A716EC" w:rsidR="00543397" w:rsidRPr="0063632F" w:rsidRDefault="00543397" w:rsidP="0054339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88. Rozbudowa i modernizacja oczyszczalni ścieków w aglomeracji</w:t>
      </w:r>
      <w:r w:rsidR="00A573D6" w:rsidRPr="0063632F">
        <w:rPr>
          <w:rFonts w:cs="Times New Roman"/>
          <w:szCs w:val="24"/>
        </w:rPr>
        <w:t xml:space="preserve"> Sieraków Śląski</w:t>
      </w:r>
      <w:r w:rsidR="00A573D6" w:rsidRPr="0063632F">
        <w:rPr>
          <w:rFonts w:cs="Times New Roman"/>
          <w:szCs w:val="24"/>
        </w:rPr>
        <w:tab/>
        <w:t xml:space="preserve">, woj. śląskie; </w:t>
      </w:r>
    </w:p>
    <w:p w14:paraId="2F0EED3E" w14:textId="0D00F636" w:rsidR="00543397" w:rsidRPr="0063632F" w:rsidRDefault="00543397" w:rsidP="0054339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89. Rozbudowa i modernizacja oczyszczalni ścieków w aglomeracji</w:t>
      </w:r>
      <w:r w:rsidR="00A573D6" w:rsidRPr="0063632F">
        <w:rPr>
          <w:rFonts w:cs="Times New Roman"/>
          <w:szCs w:val="24"/>
        </w:rPr>
        <w:t xml:space="preserve"> Miedźno, woj. śląskie;</w:t>
      </w:r>
    </w:p>
    <w:p w14:paraId="690EE391" w14:textId="3B0825B3" w:rsidR="00A573D6" w:rsidRPr="0063632F" w:rsidRDefault="00543397" w:rsidP="00A573D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90. </w:t>
      </w:r>
      <w:bookmarkStart w:id="11" w:name="_Hlk115077151"/>
      <w:r w:rsidRPr="0063632F">
        <w:rPr>
          <w:rFonts w:cs="Times New Roman"/>
          <w:szCs w:val="24"/>
        </w:rPr>
        <w:t>Rozbudowa i modernizacja oczyszczalni ścieków w aglomeracji</w:t>
      </w:r>
      <w:r w:rsidR="00A573D6" w:rsidRPr="0063632F">
        <w:rPr>
          <w:rFonts w:cs="Times New Roman"/>
          <w:szCs w:val="24"/>
        </w:rPr>
        <w:t xml:space="preserve"> </w:t>
      </w:r>
      <w:bookmarkEnd w:id="11"/>
      <w:r w:rsidR="00A573D6" w:rsidRPr="0063632F">
        <w:rPr>
          <w:rFonts w:cs="Times New Roman"/>
          <w:szCs w:val="24"/>
        </w:rPr>
        <w:t>Olsztyn, woj. śląskie;</w:t>
      </w:r>
    </w:p>
    <w:p w14:paraId="429B1925" w14:textId="2601DB1F" w:rsidR="00A573D6" w:rsidRPr="0063632F" w:rsidRDefault="00A573D6" w:rsidP="00A573D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91. Rozbudowa i modernizacja oczyszczalni ścieków w aglomeracji</w:t>
      </w:r>
      <w:r w:rsidR="00A00D3E" w:rsidRPr="0063632F">
        <w:rPr>
          <w:rFonts w:cs="Times New Roman"/>
          <w:szCs w:val="24"/>
        </w:rPr>
        <w:t xml:space="preserve"> Poraj, woj. śląskie;</w:t>
      </w:r>
    </w:p>
    <w:p w14:paraId="63C2AD78" w14:textId="23F38E85" w:rsidR="00A573D6" w:rsidRPr="0063632F" w:rsidRDefault="00A573D6" w:rsidP="00A573D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92. Rozbudowa i modernizacja oczyszczalni ścieków w aglomeracji</w:t>
      </w:r>
      <w:r w:rsidR="00A00D3E" w:rsidRPr="0063632F">
        <w:rPr>
          <w:rFonts w:cs="Times New Roman"/>
          <w:szCs w:val="24"/>
        </w:rPr>
        <w:t xml:space="preserve"> Pogwizdów, woj. śląskie;</w:t>
      </w:r>
    </w:p>
    <w:p w14:paraId="688E4605" w14:textId="5156D02A" w:rsidR="00A573D6" w:rsidRPr="0063632F" w:rsidRDefault="00A573D6" w:rsidP="00A573D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93. Rozbudowa i modernizacja oczyszczalni ścieków w aglomeracji</w:t>
      </w:r>
      <w:r w:rsidR="00253DC4" w:rsidRPr="0063632F">
        <w:rPr>
          <w:rFonts w:cs="Times New Roman"/>
          <w:szCs w:val="24"/>
        </w:rPr>
        <w:t xml:space="preserve"> Krotoszyn, woj. wielkopolskie;</w:t>
      </w:r>
    </w:p>
    <w:p w14:paraId="3A9BC905" w14:textId="5A0703C7" w:rsidR="00A573D6" w:rsidRPr="0063632F" w:rsidRDefault="00A573D6" w:rsidP="00A573D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94. Rozbudowa i modernizacja oczyszczalni ścieków w aglomeracji</w:t>
      </w:r>
      <w:r w:rsidR="00253DC4" w:rsidRPr="0063632F">
        <w:rPr>
          <w:rFonts w:cs="Times New Roman"/>
          <w:szCs w:val="24"/>
        </w:rPr>
        <w:t xml:space="preserve"> Września, woj. wielkopolskie;</w:t>
      </w:r>
    </w:p>
    <w:p w14:paraId="101E7D16" w14:textId="7529FEE9" w:rsidR="00A573D6" w:rsidRPr="0063632F" w:rsidRDefault="00A573D6" w:rsidP="00A573D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95. Rozbudowa i modernizacja oczyszczalni ścieków w aglomeracji</w:t>
      </w:r>
      <w:r w:rsidR="00253DC4" w:rsidRPr="0063632F">
        <w:rPr>
          <w:rFonts w:cs="Times New Roman"/>
          <w:szCs w:val="24"/>
        </w:rPr>
        <w:t xml:space="preserve"> Rawicz, woj. wielkopolskie;</w:t>
      </w:r>
    </w:p>
    <w:p w14:paraId="6E1F5129" w14:textId="4F70F4E8" w:rsidR="00A573D6" w:rsidRPr="0063632F" w:rsidRDefault="00A573D6" w:rsidP="00A573D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96. Rozbudowa i modernizacja oczyszczalni ścieków w aglomeracji</w:t>
      </w:r>
      <w:r w:rsidR="00253DC4" w:rsidRPr="0063632F">
        <w:rPr>
          <w:rFonts w:cs="Times New Roman"/>
          <w:szCs w:val="24"/>
        </w:rPr>
        <w:t xml:space="preserve"> Wągrowiec, woj. wielkopolskie;</w:t>
      </w:r>
    </w:p>
    <w:p w14:paraId="52BA941D" w14:textId="6A7C3D93" w:rsidR="00253DC4" w:rsidRPr="0063632F" w:rsidRDefault="00A00D3E" w:rsidP="00253DC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97. Rozbudowa i modernizacja oczyszczalni ścieków w aglomeracji</w:t>
      </w:r>
      <w:r w:rsidR="00253DC4" w:rsidRPr="0063632F">
        <w:rPr>
          <w:rFonts w:cs="Times New Roman"/>
          <w:szCs w:val="24"/>
        </w:rPr>
        <w:t xml:space="preserve"> Komorniki, woj. wielkopolskie;</w:t>
      </w:r>
    </w:p>
    <w:p w14:paraId="3E807302" w14:textId="5AD0F819" w:rsidR="00A00D3E" w:rsidRPr="0063632F" w:rsidRDefault="00A00D3E" w:rsidP="00A573D6">
      <w:pPr>
        <w:rPr>
          <w:rFonts w:cs="Times New Roman"/>
          <w:szCs w:val="24"/>
        </w:rPr>
      </w:pPr>
    </w:p>
    <w:p w14:paraId="2F4B5AD7" w14:textId="537D6D1D" w:rsidR="00A00D3E" w:rsidRPr="0063632F" w:rsidRDefault="00A00D3E" w:rsidP="00A573D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98. Rozbudowa i modernizacja oczyszczalni ścieków w aglomeracji</w:t>
      </w:r>
      <w:r w:rsidR="00253DC4" w:rsidRPr="0063632F">
        <w:rPr>
          <w:rFonts w:cs="Times New Roman"/>
          <w:szCs w:val="24"/>
        </w:rPr>
        <w:t xml:space="preserve"> Miasto Słupca, woj. wielkopolskie;</w:t>
      </w:r>
    </w:p>
    <w:p w14:paraId="191EBA6A" w14:textId="4CEB7726" w:rsidR="00A00D3E" w:rsidRPr="0063632F" w:rsidRDefault="00A00D3E" w:rsidP="00A573D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99. Rozbudowa i modernizacja oczyszczalni ścieków w aglomeracji</w:t>
      </w:r>
      <w:r w:rsidR="00253DC4" w:rsidRPr="0063632F">
        <w:rPr>
          <w:rFonts w:cs="Times New Roman"/>
          <w:szCs w:val="24"/>
        </w:rPr>
        <w:t xml:space="preserve"> Kostrzyn, woj. wielkopolskie;</w:t>
      </w:r>
    </w:p>
    <w:p w14:paraId="2B4FF21B" w14:textId="25D2DBB9" w:rsidR="00A00D3E" w:rsidRPr="0063632F" w:rsidRDefault="00A00D3E" w:rsidP="00A573D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100. Rozbudowa i modernizacja oczyszczalni ścieków w aglomeracji</w:t>
      </w:r>
      <w:r w:rsidR="00253DC4" w:rsidRPr="0063632F">
        <w:rPr>
          <w:rFonts w:cs="Times New Roman"/>
          <w:szCs w:val="24"/>
        </w:rPr>
        <w:t xml:space="preserve"> Tarnowo Podgórne, woj. wielkopolskie;</w:t>
      </w:r>
    </w:p>
    <w:p w14:paraId="3758DB3B" w14:textId="5632B607" w:rsidR="00A00D3E" w:rsidRPr="0063632F" w:rsidRDefault="00A00D3E" w:rsidP="00A573D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101. Rozbudowa i modernizacja oczyszczalni ścieków w aglomeracji</w:t>
      </w:r>
      <w:r w:rsidR="00253DC4" w:rsidRPr="0063632F">
        <w:rPr>
          <w:rFonts w:cs="Times New Roman"/>
          <w:szCs w:val="24"/>
        </w:rPr>
        <w:t xml:space="preserve"> Odolanów, woj. wielkopolskie;</w:t>
      </w:r>
    </w:p>
    <w:p w14:paraId="58FA351F" w14:textId="08F65C20" w:rsidR="00A00D3E" w:rsidRPr="0063632F" w:rsidRDefault="00A00D3E" w:rsidP="00A573D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102. Rozbudowa i modernizacja oczyszczalni ścieków w aglomeracji</w:t>
      </w:r>
      <w:r w:rsidR="00253DC4" w:rsidRPr="0063632F">
        <w:rPr>
          <w:rFonts w:cs="Times New Roman"/>
          <w:szCs w:val="24"/>
        </w:rPr>
        <w:t xml:space="preserve"> Strzałkowo, woj. wielkopolskie;</w:t>
      </w:r>
    </w:p>
    <w:p w14:paraId="043F5DD6" w14:textId="18FC2C3A" w:rsidR="00A00D3E" w:rsidRPr="0063632F" w:rsidRDefault="00A00D3E" w:rsidP="00A573D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103. Rozbudowa i modernizacja oczyszczalni ścieków w aglomeracji</w:t>
      </w:r>
      <w:r w:rsidR="00253DC4" w:rsidRPr="0063632F">
        <w:rPr>
          <w:rFonts w:cs="Times New Roman"/>
          <w:szCs w:val="24"/>
        </w:rPr>
        <w:t xml:space="preserve"> Wysoka, woj. wielkopolskie;</w:t>
      </w:r>
    </w:p>
    <w:p w14:paraId="2AA0BACE" w14:textId="05625DCD" w:rsidR="00A00D3E" w:rsidRPr="0063632F" w:rsidRDefault="00A00D3E" w:rsidP="00A573D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104. Rozbudowa i modernizacja oczyszczalni ścieków w aglomeracji</w:t>
      </w:r>
      <w:r w:rsidR="00253DC4" w:rsidRPr="0063632F">
        <w:rPr>
          <w:rFonts w:cs="Times New Roman"/>
          <w:szCs w:val="24"/>
        </w:rPr>
        <w:t xml:space="preserve"> Rokietnica, woj. wielkopolskie;</w:t>
      </w:r>
    </w:p>
    <w:p w14:paraId="6584BEBE" w14:textId="50CFAB85" w:rsidR="00A00D3E" w:rsidRPr="0063632F" w:rsidRDefault="00A00D3E" w:rsidP="00A573D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105. Rozbudowa i modernizacja oczyszczalni ścieków w aglomeracji</w:t>
      </w:r>
      <w:r w:rsidR="00253DC4" w:rsidRPr="0063632F">
        <w:rPr>
          <w:rFonts w:cs="Times New Roman"/>
          <w:szCs w:val="24"/>
        </w:rPr>
        <w:t xml:space="preserve"> Margonin, woj. wielkopolskie;</w:t>
      </w:r>
    </w:p>
    <w:p w14:paraId="4F0C2DCA" w14:textId="5185C32C" w:rsidR="00A00D3E" w:rsidRPr="0063632F" w:rsidRDefault="00A00D3E" w:rsidP="00A573D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106. Rozbudowa i modernizacja oczyszczalni ścieków w aglomeracji</w:t>
      </w:r>
      <w:r w:rsidR="00253DC4" w:rsidRPr="0063632F">
        <w:rPr>
          <w:rFonts w:cs="Times New Roman"/>
          <w:szCs w:val="24"/>
        </w:rPr>
        <w:t xml:space="preserve"> Lwówek, woj. wielkopolskie;</w:t>
      </w:r>
    </w:p>
    <w:p w14:paraId="7AF5BDDC" w14:textId="4E1481AE" w:rsidR="00A00D3E" w:rsidRPr="0063632F" w:rsidRDefault="00A00D3E" w:rsidP="00A573D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107. Rozbudowa i modernizacja oczyszczalni ścieków w aglomeracji</w:t>
      </w:r>
      <w:r w:rsidR="00253DC4" w:rsidRPr="0063632F">
        <w:rPr>
          <w:rFonts w:cs="Times New Roman"/>
          <w:szCs w:val="24"/>
        </w:rPr>
        <w:t xml:space="preserve"> Krzyż Wielkopolski, woj. wielkopolskie;</w:t>
      </w:r>
    </w:p>
    <w:p w14:paraId="09E85DC1" w14:textId="2C3DAE6B" w:rsidR="00A00D3E" w:rsidRPr="0063632F" w:rsidRDefault="00A00D3E" w:rsidP="00A573D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108. Rozbudowa i modernizacja oczyszczalni ścieków w aglomeracji</w:t>
      </w:r>
      <w:r w:rsidR="00253DC4" w:rsidRPr="0063632F">
        <w:rPr>
          <w:rFonts w:cs="Times New Roman"/>
          <w:szCs w:val="24"/>
        </w:rPr>
        <w:t xml:space="preserve"> Ryczywół, woj. wielkopolskie;</w:t>
      </w:r>
    </w:p>
    <w:p w14:paraId="5DB15E6E" w14:textId="0C479A70" w:rsidR="00A00D3E" w:rsidRPr="0063632F" w:rsidRDefault="00A00D3E" w:rsidP="00A573D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109. Rozbudowa i modernizacja oczyszczalni ścieków w aglomeracji</w:t>
      </w:r>
      <w:r w:rsidR="00253DC4" w:rsidRPr="0063632F">
        <w:rPr>
          <w:rFonts w:cs="Times New Roman"/>
          <w:szCs w:val="24"/>
        </w:rPr>
        <w:t xml:space="preserve"> Trzcinica, woj. wielkopolskie;</w:t>
      </w:r>
    </w:p>
    <w:p w14:paraId="08DFAD47" w14:textId="7C24D934" w:rsidR="00253DC4" w:rsidRPr="0063632F" w:rsidRDefault="00A00D3E" w:rsidP="00253DC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110. Rozbudowa i modernizacja oczyszczalni ścieków w aglomeracji</w:t>
      </w:r>
      <w:r w:rsidR="00253DC4" w:rsidRPr="0063632F">
        <w:rPr>
          <w:rFonts w:cs="Times New Roman"/>
          <w:szCs w:val="24"/>
        </w:rPr>
        <w:t xml:space="preserve"> Kramsk, woj. wielkopolskie;</w:t>
      </w:r>
    </w:p>
    <w:p w14:paraId="2CAD9AB3" w14:textId="61244F18" w:rsidR="00253DC4" w:rsidRPr="0063632F" w:rsidRDefault="00253DC4" w:rsidP="00253DC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11</w:t>
      </w:r>
      <w:r w:rsidR="00736733" w:rsidRPr="0063632F">
        <w:rPr>
          <w:rFonts w:cs="Times New Roman"/>
          <w:szCs w:val="24"/>
        </w:rPr>
        <w:t>1</w:t>
      </w:r>
      <w:r w:rsidRPr="0063632F">
        <w:rPr>
          <w:rFonts w:cs="Times New Roman"/>
          <w:szCs w:val="24"/>
        </w:rPr>
        <w:t xml:space="preserve">. </w:t>
      </w:r>
      <w:r w:rsidR="00601C77" w:rsidRPr="0063632F">
        <w:rPr>
          <w:rFonts w:cs="Times New Roman"/>
          <w:szCs w:val="24"/>
        </w:rPr>
        <w:t>Rozbudowa i modernizacja oczyszczalni ścieków w aglomeracji Połajewo, woj. wielkopolskie;</w:t>
      </w:r>
    </w:p>
    <w:p w14:paraId="29EC6748" w14:textId="4AB56393" w:rsidR="00601C77" w:rsidRPr="0063632F" w:rsidRDefault="00601C77" w:rsidP="00253DC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112. Rozbudowa i modernizacja oczyszczalni ścieków w aglomeracji Skulsk, woj. wielkopolskie;</w:t>
      </w:r>
    </w:p>
    <w:p w14:paraId="2BA06E18" w14:textId="2F3FFAD8" w:rsidR="00601C77" w:rsidRPr="0063632F" w:rsidRDefault="00601C77" w:rsidP="00601C7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113. Rozbudowa i modernizacja oczyszczalni ścieków w aglomeracji Nagradowice, woj. wielkopolskie;</w:t>
      </w:r>
    </w:p>
    <w:p w14:paraId="6323BC8A" w14:textId="36FA4E68" w:rsidR="00601C77" w:rsidRPr="0063632F" w:rsidRDefault="00601C77" w:rsidP="00253DC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114. Rozbudowa i modernizacja oczyszczalni ścieków w aglomeracji Rososzyca, woj. wielkopolskie;</w:t>
      </w:r>
    </w:p>
    <w:p w14:paraId="59A433DD" w14:textId="4E83E017" w:rsidR="00601C77" w:rsidRPr="0063632F" w:rsidRDefault="00601C77" w:rsidP="00253DC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115. Rozbudowa i modernizacja oczyszczalni ścieków w aglomeracji Blizanów, woj. wielkopolskie;</w:t>
      </w:r>
    </w:p>
    <w:p w14:paraId="49ED85ED" w14:textId="488FA973" w:rsidR="00601C77" w:rsidRPr="0063632F" w:rsidRDefault="00601C77" w:rsidP="00253DC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116. Rozbudowa i modernizacja oczyszczalni ścieków w aglomeracji Dziwnów, woj. zachodniopomorskie;</w:t>
      </w:r>
    </w:p>
    <w:p w14:paraId="47D4DE87" w14:textId="3F4AEAB5" w:rsidR="00601C77" w:rsidRPr="0063632F" w:rsidRDefault="00601C77" w:rsidP="00601C7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lastRenderedPageBreak/>
        <w:t>117. Rozbudowa i modernizacja oczyszczalni ścieków w aglomeracji Międzyzdroje, woj. zachodniopomorskie;</w:t>
      </w:r>
    </w:p>
    <w:p w14:paraId="381AE6FD" w14:textId="421D988B" w:rsidR="00601C77" w:rsidRPr="0063632F" w:rsidRDefault="00601C77" w:rsidP="00601C7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118. Rozbudowa i modernizacja oczyszczalni ścieków w aglomeracji Świdwin, woj. zachodniopomorskie;</w:t>
      </w:r>
    </w:p>
    <w:p w14:paraId="254B7685" w14:textId="50972FA2" w:rsidR="00601C77" w:rsidRPr="0063632F" w:rsidRDefault="00601C77" w:rsidP="00601C7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119. Rozbudowa i modernizacja oczyszczalni ścieków w aglomeracji Jarosławiec, woj. zachodniopomorskie;</w:t>
      </w:r>
    </w:p>
    <w:p w14:paraId="5BB3075B" w14:textId="3D4CAB1A" w:rsidR="00601C77" w:rsidRPr="0063632F" w:rsidRDefault="00601C77" w:rsidP="00601C7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120. Rozbudowa i modernizacja oczyszczalni ścieków w aglomeracji Chociwel, woj. zachodniopomorskie;</w:t>
      </w:r>
    </w:p>
    <w:p w14:paraId="547DCDCA" w14:textId="7A1C6572" w:rsidR="00601C77" w:rsidRPr="0063632F" w:rsidRDefault="00601C77" w:rsidP="00601C7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121. Rozbudowa i modernizacja oczyszczalni ścieków w aglomeracji Manowo, woj. zachodniopomorskie;</w:t>
      </w:r>
    </w:p>
    <w:p w14:paraId="3C08F079" w14:textId="25EE1A77" w:rsidR="00601C77" w:rsidRPr="0063632F" w:rsidRDefault="00601C77" w:rsidP="00601C7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122. Rozbudowa i modernizacja oczyszczalni ścieków w aglomeracji Wierzchowo, woj. zachodniopomorskie;</w:t>
      </w:r>
    </w:p>
    <w:p w14:paraId="7A7CFA1A" w14:textId="5EE58060" w:rsidR="00601C77" w:rsidRPr="0063632F" w:rsidRDefault="00601C77" w:rsidP="00253DC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123. Rozbudowa i modernizacja oczyszczalni ścieków w aglomeracji Szczecin Prawobrzeże, woj. zachodniopomorskie.</w:t>
      </w:r>
    </w:p>
    <w:p w14:paraId="3554322C" w14:textId="08072CD3" w:rsidR="00A00D3E" w:rsidRPr="0063632F" w:rsidRDefault="00A00D3E" w:rsidP="00A573D6">
      <w:pPr>
        <w:rPr>
          <w:rFonts w:cs="Times New Roman"/>
          <w:szCs w:val="24"/>
        </w:rPr>
      </w:pPr>
    </w:p>
    <w:p w14:paraId="433F4DC7" w14:textId="13713391" w:rsidR="006D2279" w:rsidRPr="0063632F" w:rsidRDefault="006D2279">
      <w:pPr>
        <w:widowControl/>
        <w:autoSpaceDE/>
        <w:autoSpaceDN/>
        <w:adjustRightInd/>
        <w:rPr>
          <w:rFonts w:cs="Times New Roman"/>
          <w:szCs w:val="24"/>
        </w:rPr>
      </w:pPr>
      <w:r w:rsidRPr="0063632F">
        <w:rPr>
          <w:rFonts w:cs="Times New Roman"/>
          <w:szCs w:val="24"/>
        </w:rPr>
        <w:br w:type="page"/>
      </w:r>
    </w:p>
    <w:p w14:paraId="55CC70F6" w14:textId="5432E2E8" w:rsidR="006D2279" w:rsidRPr="0063632F" w:rsidRDefault="006D2279" w:rsidP="0063632F">
      <w:pPr>
        <w:pStyle w:val="TEKSTZacznikido"/>
        <w:ind w:left="7655"/>
        <w:rPr>
          <w:rFonts w:cs="Times New Roman"/>
          <w:szCs w:val="24"/>
        </w:rPr>
      </w:pPr>
      <w:r w:rsidRPr="0063632F">
        <w:rPr>
          <w:rFonts w:cs="Times New Roman"/>
          <w:szCs w:val="24"/>
        </w:rPr>
        <w:lastRenderedPageBreak/>
        <w:t xml:space="preserve">Załącznik </w:t>
      </w:r>
      <w:r w:rsidR="0063632F">
        <w:rPr>
          <w:rFonts w:cs="Times New Roman"/>
          <w:szCs w:val="24"/>
        </w:rPr>
        <w:t>nr 2</w:t>
      </w:r>
    </w:p>
    <w:p w14:paraId="1F167A9D" w14:textId="6ABAFACF" w:rsidR="006D2279" w:rsidRPr="0063632F" w:rsidRDefault="006D2279" w:rsidP="00A74585">
      <w:pPr>
        <w:pStyle w:val="TYTTABELItytutabeli"/>
        <w:rPr>
          <w:rStyle w:val="Ppogrubienie"/>
          <w:rFonts w:ascii="Times New Roman" w:hAnsi="Times New Roman" w:cs="Times New Roman"/>
        </w:rPr>
      </w:pPr>
      <w:r w:rsidRPr="0063632F">
        <w:rPr>
          <w:rStyle w:val="Ppogrubienie"/>
          <w:rFonts w:ascii="Times New Roman" w:hAnsi="Times New Roman" w:cs="Times New Roman"/>
        </w:rPr>
        <w:t>Wykaz inwestycji w aglomeracjach w dorzeczu Odry w zakresie budowy i modernizacji sieci kanalizacyjnej</w:t>
      </w:r>
      <w:r w:rsidR="00CA1C86" w:rsidRPr="0063632F">
        <w:rPr>
          <w:rStyle w:val="Ppogrubienie"/>
          <w:rFonts w:ascii="Times New Roman" w:hAnsi="Times New Roman" w:cs="Times New Roman"/>
        </w:rPr>
        <w:t xml:space="preserve"> </w:t>
      </w:r>
    </w:p>
    <w:p w14:paraId="39E6B085" w14:textId="620E9E3A" w:rsidR="00CA1C86" w:rsidRPr="0063632F" w:rsidRDefault="00CA1C86" w:rsidP="006D2279">
      <w:pPr>
        <w:rPr>
          <w:rStyle w:val="Ppogrubienie"/>
          <w:rFonts w:cs="Times New Roman"/>
          <w:szCs w:val="24"/>
        </w:rPr>
      </w:pPr>
    </w:p>
    <w:p w14:paraId="65D914F3" w14:textId="58842170" w:rsidR="00CA1C86" w:rsidRPr="0063632F" w:rsidRDefault="00CA1C86" w:rsidP="00CA1C86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1. </w:t>
      </w:r>
      <w:bookmarkStart w:id="12" w:name="_Hlk115081961"/>
      <w:r w:rsidRPr="0063632F">
        <w:rPr>
          <w:rFonts w:cs="Times New Roman"/>
          <w:szCs w:val="24"/>
        </w:rPr>
        <w:t xml:space="preserve">Budowa sieci kanalizacyjnej w aglomeracji </w:t>
      </w:r>
      <w:bookmarkEnd w:id="12"/>
      <w:r w:rsidR="008F7474" w:rsidRPr="0063632F">
        <w:rPr>
          <w:rFonts w:cs="Times New Roman"/>
          <w:szCs w:val="24"/>
        </w:rPr>
        <w:t>Wrocław, woj. dolnośląskie;</w:t>
      </w:r>
    </w:p>
    <w:p w14:paraId="0B8982A1" w14:textId="356D970C" w:rsidR="008F7474" w:rsidRPr="0063632F" w:rsidRDefault="00CA1C86" w:rsidP="008F747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2. Budowa sieci kanalizacyjnej w aglomeracji</w:t>
      </w:r>
      <w:r w:rsidR="008F7474" w:rsidRPr="0063632F">
        <w:rPr>
          <w:rFonts w:cs="Times New Roman"/>
          <w:szCs w:val="24"/>
        </w:rPr>
        <w:t xml:space="preserve"> Bielawa, woj. dolnośląskie;</w:t>
      </w:r>
    </w:p>
    <w:p w14:paraId="6872A284" w14:textId="0C36080D" w:rsidR="008F7474" w:rsidRPr="0063632F" w:rsidRDefault="008F7474" w:rsidP="008F747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3. Budowa sieci kanalizacyjnej w aglomeracji Nowa Ruda, woj. dolnośląskie;</w:t>
      </w:r>
    </w:p>
    <w:p w14:paraId="51E3747C" w14:textId="054A962F" w:rsidR="008F7474" w:rsidRPr="0063632F" w:rsidRDefault="008F7474" w:rsidP="008F747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4. Budowa sieci kanalizacyjnej w aglomeracji Ząbkowice Śląskie, woj. dolnośląskie;</w:t>
      </w:r>
    </w:p>
    <w:p w14:paraId="4C634C6D" w14:textId="6CC4A892" w:rsidR="008F7474" w:rsidRPr="0063632F" w:rsidRDefault="008F7474" w:rsidP="008F747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5. Budowa sieci kanalizacyjnej w aglomeracji Kąty Wrocławskie</w:t>
      </w:r>
      <w:r w:rsidRPr="0063632F">
        <w:rPr>
          <w:rFonts w:cs="Times New Roman"/>
          <w:szCs w:val="24"/>
        </w:rPr>
        <w:tab/>
        <w:t>, woj. dolnośląskie;</w:t>
      </w:r>
    </w:p>
    <w:p w14:paraId="44BE2D46" w14:textId="358D37E2" w:rsidR="008F7474" w:rsidRPr="0063632F" w:rsidRDefault="008F7474" w:rsidP="008F747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6. Budowa sieci kanalizacyjnej w aglomeracji Kowary, woj. dolnośląskie;</w:t>
      </w:r>
    </w:p>
    <w:p w14:paraId="5E287016" w14:textId="050C20F3" w:rsidR="008F7474" w:rsidRPr="0063632F" w:rsidRDefault="008F7474" w:rsidP="008F747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7. Budowa sieci kanalizacyjnej w aglomeracji Ziębice, woj. dolnośląskie;</w:t>
      </w:r>
    </w:p>
    <w:p w14:paraId="675F3E6D" w14:textId="06BEBC86" w:rsidR="008F7474" w:rsidRPr="0063632F" w:rsidRDefault="008F7474" w:rsidP="008F747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8. Budowa sieci kanalizacyjnej w aglomeracji Trzebnica, woj. dolnośląskie;</w:t>
      </w:r>
    </w:p>
    <w:p w14:paraId="1D9CEF67" w14:textId="14365CDB" w:rsidR="008F7474" w:rsidRPr="0063632F" w:rsidRDefault="008F7474" w:rsidP="008F747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9. Budowa sieci kanalizacyjnej w aglomeracji Kamienna Góra, woj. dolnośląskie;</w:t>
      </w:r>
    </w:p>
    <w:p w14:paraId="0868A658" w14:textId="70996AA5" w:rsidR="008F7474" w:rsidRPr="0063632F" w:rsidRDefault="008F7474" w:rsidP="008F747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10. </w:t>
      </w:r>
      <w:bookmarkStart w:id="13" w:name="_Hlk115082081"/>
      <w:r w:rsidRPr="0063632F">
        <w:rPr>
          <w:rFonts w:cs="Times New Roman"/>
          <w:szCs w:val="24"/>
        </w:rPr>
        <w:t xml:space="preserve">Budowa sieci kanalizacyjnej w aglomeracji </w:t>
      </w:r>
      <w:bookmarkEnd w:id="13"/>
      <w:r w:rsidRPr="0063632F">
        <w:rPr>
          <w:rFonts w:cs="Times New Roman"/>
          <w:szCs w:val="24"/>
        </w:rPr>
        <w:t>Bolków, woj. dolnośląskie;</w:t>
      </w:r>
    </w:p>
    <w:p w14:paraId="489D33AD" w14:textId="3BBCD31E" w:rsidR="008F7474" w:rsidRPr="0063632F" w:rsidRDefault="008F7474" w:rsidP="008F747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11. Budowa sieci kanalizacyjnej w aglomeracji</w:t>
      </w:r>
      <w:r w:rsidR="008064B0" w:rsidRPr="0063632F">
        <w:rPr>
          <w:rFonts w:cs="Times New Roman"/>
          <w:szCs w:val="24"/>
        </w:rPr>
        <w:t xml:space="preserve"> Bogatynia, woj. dolnośląskie;</w:t>
      </w:r>
    </w:p>
    <w:p w14:paraId="609AF0A2" w14:textId="59BDC369" w:rsidR="008F7474" w:rsidRPr="0063632F" w:rsidRDefault="008F7474" w:rsidP="008F747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12. Budowa sieci kanalizacyjnej w aglomeracji</w:t>
      </w:r>
      <w:r w:rsidR="008064B0" w:rsidRPr="0063632F">
        <w:rPr>
          <w:rFonts w:cs="Times New Roman"/>
          <w:szCs w:val="24"/>
        </w:rPr>
        <w:t xml:space="preserve"> Żarów, woj. dolnośląskie;</w:t>
      </w:r>
    </w:p>
    <w:p w14:paraId="21AAC9C7" w14:textId="35396C26" w:rsidR="008F7474" w:rsidRPr="0063632F" w:rsidRDefault="008F7474" w:rsidP="008F747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13. Budowa sieci kanalizacyjnej w aglomeracji</w:t>
      </w:r>
      <w:r w:rsidR="008064B0" w:rsidRPr="0063632F">
        <w:rPr>
          <w:rFonts w:cs="Times New Roman"/>
          <w:szCs w:val="24"/>
        </w:rPr>
        <w:t xml:space="preserve"> Walim, woj. dolnośląskie;</w:t>
      </w:r>
    </w:p>
    <w:p w14:paraId="47D4E1F3" w14:textId="02A19764" w:rsidR="008F7474" w:rsidRPr="0063632F" w:rsidRDefault="008F7474" w:rsidP="008F747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14. Budowa sieci kanalizacyjnej w aglomeracji</w:t>
      </w:r>
      <w:r w:rsidR="008064B0" w:rsidRPr="0063632F">
        <w:rPr>
          <w:rFonts w:cs="Times New Roman"/>
          <w:szCs w:val="24"/>
        </w:rPr>
        <w:t xml:space="preserve"> Jelcz-Laskowice, woj. dolnośląskie;</w:t>
      </w:r>
    </w:p>
    <w:p w14:paraId="7A52C87F" w14:textId="5D5477ED" w:rsidR="008F7474" w:rsidRPr="0063632F" w:rsidRDefault="008F7474" w:rsidP="008F747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15. Budowa sieci kanalizacyjnej w aglomeracji</w:t>
      </w:r>
      <w:r w:rsidR="008064B0" w:rsidRPr="0063632F">
        <w:rPr>
          <w:rFonts w:cs="Times New Roman"/>
          <w:szCs w:val="24"/>
        </w:rPr>
        <w:t xml:space="preserve"> Długołęka, woj. dolnośląskie;</w:t>
      </w:r>
    </w:p>
    <w:p w14:paraId="1A633B3D" w14:textId="2FB44485" w:rsidR="008F7474" w:rsidRPr="0063632F" w:rsidRDefault="008F7474" w:rsidP="008F747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16. Budowa sieci kanalizacyjnej w aglomeracji</w:t>
      </w:r>
      <w:r w:rsidR="008064B0" w:rsidRPr="0063632F">
        <w:rPr>
          <w:rFonts w:cs="Times New Roman"/>
          <w:szCs w:val="24"/>
        </w:rPr>
        <w:t xml:space="preserve"> Piechowice, woj. dolnośląskie;</w:t>
      </w:r>
    </w:p>
    <w:p w14:paraId="51920FC0" w14:textId="311EED91" w:rsidR="008F7474" w:rsidRPr="0063632F" w:rsidRDefault="008F7474" w:rsidP="008F747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17. Budowa sieci kanalizacyjnej w aglomeracji</w:t>
      </w:r>
      <w:r w:rsidR="008064B0" w:rsidRPr="0063632F">
        <w:rPr>
          <w:rFonts w:cs="Times New Roman"/>
          <w:szCs w:val="24"/>
        </w:rPr>
        <w:t xml:space="preserve"> Lubawka, woj. dolnośląskie;</w:t>
      </w:r>
    </w:p>
    <w:p w14:paraId="030ED5A3" w14:textId="196F2A53" w:rsidR="008F7474" w:rsidRPr="0063632F" w:rsidRDefault="008F7474" w:rsidP="008F747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18. Budowa sieci kanalizacyjnej w aglomeracji</w:t>
      </w:r>
      <w:r w:rsidR="008064B0" w:rsidRPr="0063632F">
        <w:rPr>
          <w:rFonts w:cs="Times New Roman"/>
          <w:szCs w:val="24"/>
        </w:rPr>
        <w:t xml:space="preserve"> Ścinawa, woj. dolnośląskie;</w:t>
      </w:r>
    </w:p>
    <w:p w14:paraId="714960C3" w14:textId="0B9CF6DD" w:rsidR="008F7474" w:rsidRPr="0063632F" w:rsidRDefault="008F7474" w:rsidP="008F7474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19. Budowa sieci kanalizacyjnej w aglomeracji</w:t>
      </w:r>
      <w:r w:rsidR="008064B0" w:rsidRPr="0063632F">
        <w:rPr>
          <w:rFonts w:cs="Times New Roman"/>
          <w:szCs w:val="24"/>
        </w:rPr>
        <w:t xml:space="preserve"> Olszyna, woj. dolnośląskie;</w:t>
      </w:r>
    </w:p>
    <w:p w14:paraId="5ED4D050" w14:textId="1C9EB239" w:rsidR="008064B0" w:rsidRPr="0063632F" w:rsidRDefault="008F7474" w:rsidP="008064B0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20. </w:t>
      </w:r>
      <w:bookmarkStart w:id="14" w:name="_Hlk115086573"/>
      <w:r w:rsidRPr="0063632F">
        <w:rPr>
          <w:rFonts w:cs="Times New Roman"/>
          <w:szCs w:val="24"/>
        </w:rPr>
        <w:t>Budowa sieci kanalizacyjnej w aglomeracji</w:t>
      </w:r>
      <w:r w:rsidR="008064B0" w:rsidRPr="0063632F">
        <w:rPr>
          <w:rFonts w:cs="Times New Roman"/>
          <w:szCs w:val="24"/>
        </w:rPr>
        <w:t xml:space="preserve"> </w:t>
      </w:r>
      <w:bookmarkEnd w:id="14"/>
      <w:r w:rsidR="008064B0" w:rsidRPr="0063632F">
        <w:rPr>
          <w:rFonts w:cs="Times New Roman"/>
          <w:szCs w:val="24"/>
        </w:rPr>
        <w:t>Świeradów-Zdrój, woj. dolnośląskie;</w:t>
      </w:r>
    </w:p>
    <w:p w14:paraId="6B11FA57" w14:textId="5BFEE052" w:rsidR="00AA2B15" w:rsidRPr="0063632F" w:rsidRDefault="00AA2B15" w:rsidP="00AA2B1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21. Budowa sieci kanalizacyjnej w aglomeracji Sobótka, woj. dolnośląskie;</w:t>
      </w:r>
    </w:p>
    <w:p w14:paraId="5BF08B92" w14:textId="678DE793" w:rsidR="00AA2B15" w:rsidRPr="0063632F" w:rsidRDefault="00AA2B15" w:rsidP="00AA2B1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22. Budowa sieci kanalizacyjnej w aglomeracji Kamieniec Ząbkowicki, woj. dolnośląskie;</w:t>
      </w:r>
    </w:p>
    <w:p w14:paraId="1063B12F" w14:textId="3CF664E3" w:rsidR="00AA2B15" w:rsidRPr="0063632F" w:rsidRDefault="00AA2B15" w:rsidP="00AA2B1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23. Budowa sieci kanalizacyjnej w aglomeracji Wojcieszów</w:t>
      </w:r>
      <w:r w:rsidRPr="0063632F">
        <w:rPr>
          <w:rFonts w:cs="Times New Roman"/>
          <w:szCs w:val="24"/>
        </w:rPr>
        <w:tab/>
        <w:t>, woj. dolnośląskie;</w:t>
      </w:r>
    </w:p>
    <w:p w14:paraId="3F5170C4" w14:textId="462A2EC4" w:rsidR="00AA2B15" w:rsidRPr="0063632F" w:rsidRDefault="00AA2B15" w:rsidP="00AA2B1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24. Budowa sieci kanalizacyjnej w aglomeracji Oborniki Śląskie, woj. dolnośląskie;</w:t>
      </w:r>
    </w:p>
    <w:p w14:paraId="668B3843" w14:textId="031D929E" w:rsidR="00AA2B15" w:rsidRPr="0063632F" w:rsidRDefault="00AA2B15" w:rsidP="00AA2B1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25. Budowa sieci kanalizacyjnej w aglomeracji Siechnice, woj. dolnośląskie;</w:t>
      </w:r>
    </w:p>
    <w:p w14:paraId="37FC121E" w14:textId="7A484814" w:rsidR="00AA2B15" w:rsidRPr="0063632F" w:rsidRDefault="00AA2B15" w:rsidP="00AA2B1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26. Budowa sieci kanalizacyjnej w aglomeracji Stronie Śląskie, woj. dolnośląskie;</w:t>
      </w:r>
    </w:p>
    <w:p w14:paraId="2C61534C" w14:textId="2A67B591" w:rsidR="00AA2B15" w:rsidRPr="0063632F" w:rsidRDefault="00AA2B15" w:rsidP="00AA2B1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27. Budowa sieci kanalizacyjnej w aglomeracji Stanowice, woj. dolnośląskie;</w:t>
      </w:r>
    </w:p>
    <w:p w14:paraId="67AD5729" w14:textId="760FFA8F" w:rsidR="00AA2B15" w:rsidRPr="0063632F" w:rsidRDefault="00AA2B15" w:rsidP="00AA2B1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lastRenderedPageBreak/>
        <w:t>28. Budowa sieci kanalizacyjnej w aglomeracji Wisznia Mała</w:t>
      </w:r>
      <w:r w:rsidRPr="0063632F">
        <w:rPr>
          <w:rFonts w:cs="Times New Roman"/>
          <w:szCs w:val="24"/>
        </w:rPr>
        <w:tab/>
        <w:t>, woj. dolnośląskie;</w:t>
      </w:r>
    </w:p>
    <w:p w14:paraId="2310D24F" w14:textId="6C4CC2FD" w:rsidR="00AA2B15" w:rsidRPr="0063632F" w:rsidRDefault="00AA2B15" w:rsidP="00AA2B1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29. Budowa sieci kanalizacyjnej w aglomeracji Lubomierz, woj. dolnośląskie;</w:t>
      </w:r>
    </w:p>
    <w:p w14:paraId="14BBCB8E" w14:textId="3F9723DA" w:rsidR="00AA2B15" w:rsidRPr="0063632F" w:rsidRDefault="00AA2B15" w:rsidP="00AA2B1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30. Budowa sieci kanalizacyjnej w aglomeracji Świerzawa, woj. dolnośląskie;</w:t>
      </w:r>
    </w:p>
    <w:p w14:paraId="410C6710" w14:textId="75DEABF5" w:rsidR="00AA2B15" w:rsidRPr="0063632F" w:rsidRDefault="00AA2B15" w:rsidP="00AA2B1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31. Budowa sieci kanalizacyjnej w aglomeracji Podgórzyn, woj. dolnośląskie;</w:t>
      </w:r>
    </w:p>
    <w:p w14:paraId="5AB48BC3" w14:textId="65D9D7FD" w:rsidR="00AA2B15" w:rsidRPr="0063632F" w:rsidRDefault="00AA2B15" w:rsidP="00AA2B1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32. Budowa sieci kanalizacyjnej w aglomeracji Kobierzyce, woj. dolnośląskie;</w:t>
      </w:r>
    </w:p>
    <w:p w14:paraId="7F03C910" w14:textId="6178C7ED" w:rsidR="00AA2B15" w:rsidRPr="0063632F" w:rsidRDefault="00AA2B15" w:rsidP="00AA2B1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33. Budowa sieci kanalizacyjnej w aglomeracji Żórawina, woj. dolnośląskie;</w:t>
      </w:r>
    </w:p>
    <w:p w14:paraId="54CFBD74" w14:textId="675B0B03" w:rsidR="00AA2B15" w:rsidRPr="0063632F" w:rsidRDefault="00AA2B15" w:rsidP="00AA2B1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34. Budowa sieci kanalizacyjnej w aglomeracji</w:t>
      </w:r>
      <w:r w:rsidR="008D7E9A" w:rsidRPr="0063632F">
        <w:rPr>
          <w:rFonts w:cs="Times New Roman"/>
          <w:szCs w:val="24"/>
        </w:rPr>
        <w:t xml:space="preserve"> Janowice Wielkie, woj. dolnośląskie;</w:t>
      </w:r>
    </w:p>
    <w:p w14:paraId="4C5C724E" w14:textId="1C7EA4FA" w:rsidR="00AA2B15" w:rsidRPr="0063632F" w:rsidRDefault="00AA2B15" w:rsidP="00AA2B1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35. Budowa sieci kanalizacyjnej w aglomeracji</w:t>
      </w:r>
      <w:r w:rsidR="008D7E9A" w:rsidRPr="0063632F">
        <w:rPr>
          <w:rFonts w:cs="Times New Roman"/>
          <w:szCs w:val="24"/>
        </w:rPr>
        <w:t xml:space="preserve"> Chełmsko Śląskie, woj. dolnośląskie;</w:t>
      </w:r>
    </w:p>
    <w:p w14:paraId="597CC7DC" w14:textId="1F07A0E9" w:rsidR="00AA2B15" w:rsidRPr="0063632F" w:rsidRDefault="00AA2B15" w:rsidP="00AA2B1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36. Budowa sieci kanalizacyjnej w aglomeracji</w:t>
      </w:r>
      <w:r w:rsidR="008D7E9A" w:rsidRPr="0063632F">
        <w:rPr>
          <w:rFonts w:cs="Times New Roman"/>
          <w:szCs w:val="24"/>
        </w:rPr>
        <w:t xml:space="preserve"> Sułów, woj. dolnośląskie;</w:t>
      </w:r>
    </w:p>
    <w:p w14:paraId="0ECA759F" w14:textId="56F0C781" w:rsidR="00AA2B15" w:rsidRPr="0063632F" w:rsidRDefault="00AA2B15" w:rsidP="00AA2B1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37. Budowa sieci kanalizacyjnej w aglomeracji</w:t>
      </w:r>
      <w:r w:rsidR="008D7E9A" w:rsidRPr="0063632F">
        <w:rPr>
          <w:rFonts w:cs="Times New Roman"/>
          <w:szCs w:val="24"/>
        </w:rPr>
        <w:t xml:space="preserve"> Borek Strzeliński, woj. dolnośląskie;</w:t>
      </w:r>
    </w:p>
    <w:p w14:paraId="646C7993" w14:textId="457FE251" w:rsidR="00AA2B15" w:rsidRPr="0063632F" w:rsidRDefault="00AA2B15" w:rsidP="00AA2B1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38. Budowa sieci kanalizacyjnej w aglomeracji</w:t>
      </w:r>
      <w:r w:rsidR="008D7E9A" w:rsidRPr="0063632F">
        <w:rPr>
          <w:rFonts w:cs="Times New Roman"/>
          <w:szCs w:val="24"/>
        </w:rPr>
        <w:t xml:space="preserve"> Lubiąż</w:t>
      </w:r>
      <w:r w:rsidR="008D7E9A" w:rsidRPr="0063632F">
        <w:rPr>
          <w:rFonts w:cs="Times New Roman"/>
          <w:szCs w:val="24"/>
        </w:rPr>
        <w:tab/>
        <w:t>, woj. dolnośląskie;</w:t>
      </w:r>
    </w:p>
    <w:p w14:paraId="66B93344" w14:textId="12A8FFE5" w:rsidR="00AA2B15" w:rsidRPr="0063632F" w:rsidRDefault="00AA2B15" w:rsidP="00AA2B1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39. Budowa sieci kanalizacyjnej w aglomeracji</w:t>
      </w:r>
      <w:r w:rsidR="008D7E9A" w:rsidRPr="0063632F">
        <w:rPr>
          <w:rFonts w:cs="Times New Roman"/>
          <w:szCs w:val="24"/>
        </w:rPr>
        <w:t xml:space="preserve"> Złoty Stok, woj. dolnośląskie;</w:t>
      </w:r>
    </w:p>
    <w:p w14:paraId="53B3CF14" w14:textId="3580D3A1" w:rsidR="008D7E9A" w:rsidRPr="0063632F" w:rsidRDefault="00AA2B15" w:rsidP="008D7E9A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40. Budowa sieci kanalizacyjnej w aglomeracji</w:t>
      </w:r>
      <w:r w:rsidR="008D7E9A" w:rsidRPr="0063632F">
        <w:rPr>
          <w:rFonts w:cs="Times New Roman"/>
          <w:szCs w:val="24"/>
        </w:rPr>
        <w:t xml:space="preserve"> Udanin, woj. dolnośląskie;</w:t>
      </w:r>
    </w:p>
    <w:p w14:paraId="2A439DE2" w14:textId="54AFB727" w:rsidR="008D7E9A" w:rsidRPr="0063632F" w:rsidRDefault="008D7E9A" w:rsidP="008D7E9A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41. Budowa sieci kanalizacyjnej w aglomeracji Chocianów, woj. dolnośląskie;</w:t>
      </w:r>
    </w:p>
    <w:p w14:paraId="1002D534" w14:textId="04AE20C1" w:rsidR="008D7E9A" w:rsidRPr="0063632F" w:rsidRDefault="008D7E9A" w:rsidP="008D7E9A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42. Budowa sieci kanalizacyjnej w aglomeracji Dziećmorowice</w:t>
      </w:r>
      <w:r w:rsidRPr="0063632F">
        <w:rPr>
          <w:rFonts w:cs="Times New Roman"/>
          <w:szCs w:val="24"/>
        </w:rPr>
        <w:tab/>
        <w:t>, woj. dolnośląskie;</w:t>
      </w:r>
    </w:p>
    <w:p w14:paraId="7A36DE67" w14:textId="4777FDF9" w:rsidR="008D7E9A" w:rsidRPr="0063632F" w:rsidRDefault="008D7E9A" w:rsidP="008D7E9A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43. Budowa sieci kanalizacyjnej w aglomeracji Gniewków, woj. dolnośląskie; </w:t>
      </w:r>
    </w:p>
    <w:p w14:paraId="6B0492FA" w14:textId="2735795D" w:rsidR="008D7E9A" w:rsidRPr="0063632F" w:rsidRDefault="008D7E9A" w:rsidP="008D7E9A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44. Budowa sieci kanalizacyjnej w aglomeracji Zawonia</w:t>
      </w:r>
      <w:r w:rsidRPr="0063632F">
        <w:rPr>
          <w:rFonts w:cs="Times New Roman"/>
          <w:szCs w:val="24"/>
        </w:rPr>
        <w:tab/>
        <w:t>, woj. dolnośląskie;</w:t>
      </w:r>
    </w:p>
    <w:p w14:paraId="68576698" w14:textId="2613F019" w:rsidR="008D7E9A" w:rsidRPr="0063632F" w:rsidRDefault="008D7E9A" w:rsidP="008D7E9A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45. Budowa sieci kanalizacyjnej w aglomeracji Kruszwica, woj. kujawsko-pomorskie;</w:t>
      </w:r>
    </w:p>
    <w:p w14:paraId="0105E877" w14:textId="1C57DAEE" w:rsidR="008D7E9A" w:rsidRPr="0063632F" w:rsidRDefault="008D7E9A" w:rsidP="008D7E9A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46. Budowa sieci kanalizacyjnej w aglomeracji Mogilno, woj. kujawsko-pomorskie;</w:t>
      </w:r>
    </w:p>
    <w:p w14:paraId="092FA2B0" w14:textId="68EE2908" w:rsidR="008D7E9A" w:rsidRPr="0063632F" w:rsidRDefault="008D7E9A" w:rsidP="008D7E9A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47. Budowa sieci kanalizacyjnej w aglomeracji Strzelno, woj. kujawsko-pomorskie;</w:t>
      </w:r>
    </w:p>
    <w:p w14:paraId="70526663" w14:textId="3628F1E0" w:rsidR="008D7E9A" w:rsidRPr="0063632F" w:rsidRDefault="008D7E9A" w:rsidP="008D7E9A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48. Budowa sieci kanalizacyjnej w aglomeracji Barcin</w:t>
      </w:r>
      <w:r w:rsidRPr="0063632F">
        <w:rPr>
          <w:rFonts w:cs="Times New Roman"/>
          <w:szCs w:val="24"/>
        </w:rPr>
        <w:tab/>
        <w:t>, woj. kujawsko-pomorskie;</w:t>
      </w:r>
    </w:p>
    <w:p w14:paraId="2C6459B8" w14:textId="4CE58849" w:rsidR="008D7E9A" w:rsidRPr="0063632F" w:rsidRDefault="008D7E9A" w:rsidP="008D7E9A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49. Budowa sieci kanalizacyjnej w aglomeracji Więcbork, woj. kujawsko-pomorskie;</w:t>
      </w:r>
    </w:p>
    <w:p w14:paraId="3FB9C5C3" w14:textId="7FF040E4" w:rsidR="008D7E9A" w:rsidRPr="0063632F" w:rsidRDefault="008D7E9A" w:rsidP="008D7E9A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50. Budowa sieci kanalizacyjnej w aglomeracji Łabiszyn, woj. kujawsko-pomorskie;</w:t>
      </w:r>
    </w:p>
    <w:p w14:paraId="7ABB8E41" w14:textId="0821E9BA" w:rsidR="008D7E9A" w:rsidRPr="0063632F" w:rsidRDefault="008D7E9A" w:rsidP="008D7E9A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51. Budowa sieci kanalizacyjnej w aglomeracji Janikowo, woj. kujawsko-pomorskie;</w:t>
      </w:r>
    </w:p>
    <w:p w14:paraId="28E88BC4" w14:textId="708AEAD1" w:rsidR="008D7E9A" w:rsidRPr="0063632F" w:rsidRDefault="008D7E9A" w:rsidP="008D7E9A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52. Budowa sieci kanalizacyjnej w aglomeracji Złotniki Kujawskie, woj.</w:t>
      </w:r>
      <w:r w:rsidR="0028344B" w:rsidRPr="0063632F">
        <w:rPr>
          <w:rFonts w:cs="Times New Roman"/>
          <w:szCs w:val="24"/>
        </w:rPr>
        <w:t xml:space="preserve"> k</w:t>
      </w:r>
      <w:r w:rsidRPr="0063632F">
        <w:rPr>
          <w:rFonts w:cs="Times New Roman"/>
          <w:szCs w:val="24"/>
        </w:rPr>
        <w:t>ujawsko-</w:t>
      </w:r>
      <w:r w:rsidR="0028344B" w:rsidRPr="0063632F">
        <w:rPr>
          <w:rFonts w:cs="Times New Roman"/>
          <w:szCs w:val="24"/>
        </w:rPr>
        <w:t>p</w:t>
      </w:r>
      <w:r w:rsidRPr="0063632F">
        <w:rPr>
          <w:rFonts w:cs="Times New Roman"/>
          <w:szCs w:val="24"/>
        </w:rPr>
        <w:t>omorskie</w:t>
      </w:r>
      <w:r w:rsidR="0028344B" w:rsidRPr="0063632F">
        <w:rPr>
          <w:rFonts w:cs="Times New Roman"/>
          <w:szCs w:val="24"/>
        </w:rPr>
        <w:t>;</w:t>
      </w:r>
    </w:p>
    <w:p w14:paraId="5EAE4499" w14:textId="55614FC4" w:rsidR="008D7E9A" w:rsidRPr="0063632F" w:rsidRDefault="008D7E9A" w:rsidP="008D7E9A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53. Budowa sieci kanalizacyjnej w aglomeracji</w:t>
      </w:r>
      <w:r w:rsidR="0028344B" w:rsidRPr="0063632F">
        <w:rPr>
          <w:rFonts w:cs="Times New Roman"/>
          <w:szCs w:val="24"/>
        </w:rPr>
        <w:t xml:space="preserve"> Mrocza, woj. kujawsko-pomorskie;</w:t>
      </w:r>
    </w:p>
    <w:p w14:paraId="7174EE81" w14:textId="3A87FFD1" w:rsidR="008D7E9A" w:rsidRPr="0063632F" w:rsidRDefault="008D7E9A" w:rsidP="008D7E9A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54. Budowa sieci kanalizacyjnej w aglomeracji</w:t>
      </w:r>
      <w:r w:rsidR="0028344B" w:rsidRPr="0063632F">
        <w:rPr>
          <w:rFonts w:cs="Times New Roman"/>
          <w:szCs w:val="24"/>
        </w:rPr>
        <w:t xml:space="preserve"> Nowa Wieś Wielka, woj. kujawsko-pomorskie;</w:t>
      </w:r>
    </w:p>
    <w:p w14:paraId="213F6FC5" w14:textId="4ED8A49A" w:rsidR="008D7E9A" w:rsidRPr="0063632F" w:rsidRDefault="008D7E9A" w:rsidP="008D7E9A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55. Budowa sieci kanalizacyjnej w aglomeracji</w:t>
      </w:r>
      <w:r w:rsidR="0028344B" w:rsidRPr="0063632F">
        <w:rPr>
          <w:rFonts w:cs="Times New Roman"/>
          <w:szCs w:val="24"/>
        </w:rPr>
        <w:t xml:space="preserve"> Rogowo, woj. kujawsko-pomorskie; </w:t>
      </w:r>
    </w:p>
    <w:p w14:paraId="63477C86" w14:textId="6BF1F683" w:rsidR="00104257" w:rsidRPr="0063632F" w:rsidRDefault="008D7E9A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56. Budowa sieci kanalizacyjnej w aglomeracji</w:t>
      </w:r>
      <w:r w:rsidR="0028344B" w:rsidRPr="0063632F">
        <w:rPr>
          <w:rFonts w:cs="Times New Roman"/>
          <w:szCs w:val="24"/>
        </w:rPr>
        <w:t xml:space="preserve"> Gębice, woj. kujawsko-pomorskie</w:t>
      </w:r>
      <w:r w:rsidR="00EB3FF6" w:rsidRPr="0063632F">
        <w:rPr>
          <w:rFonts w:cs="Times New Roman"/>
          <w:szCs w:val="24"/>
        </w:rPr>
        <w:t>;</w:t>
      </w:r>
    </w:p>
    <w:p w14:paraId="0DA13790" w14:textId="00367787" w:rsidR="008D7E9A" w:rsidRPr="0063632F" w:rsidRDefault="008D7E9A" w:rsidP="008D7E9A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57. Budowa sieci kanalizacyjnej w aglomeracji</w:t>
      </w:r>
      <w:r w:rsidR="0028344B" w:rsidRPr="0063632F">
        <w:rPr>
          <w:rFonts w:cs="Times New Roman"/>
          <w:szCs w:val="24"/>
        </w:rPr>
        <w:t xml:space="preserve"> Piotrków Kujawski</w:t>
      </w:r>
      <w:r w:rsidR="0028344B" w:rsidRPr="0063632F">
        <w:rPr>
          <w:rFonts w:cs="Times New Roman"/>
          <w:szCs w:val="24"/>
        </w:rPr>
        <w:tab/>
        <w:t>, woj. kujawsko-pomorskie;</w:t>
      </w:r>
    </w:p>
    <w:p w14:paraId="2E472072" w14:textId="0A512D1E" w:rsidR="008D7E9A" w:rsidRPr="0063632F" w:rsidRDefault="008D7E9A" w:rsidP="008D7E9A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58. Budowa sieci kanalizacyjnej w aglomeracji</w:t>
      </w:r>
      <w:r w:rsidR="0028344B" w:rsidRPr="0063632F">
        <w:rPr>
          <w:rFonts w:cs="Times New Roman"/>
          <w:szCs w:val="24"/>
        </w:rPr>
        <w:t xml:space="preserve"> Izbica Kujawska, woj. kujawsko-pomorskie;</w:t>
      </w:r>
    </w:p>
    <w:p w14:paraId="6D321A0F" w14:textId="1740C3AE" w:rsidR="008D7E9A" w:rsidRPr="0063632F" w:rsidRDefault="008D7E9A" w:rsidP="008D7E9A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lastRenderedPageBreak/>
        <w:t>59. Budowa sieci kanalizacyjnej w aglomeracji</w:t>
      </w:r>
      <w:r w:rsidR="0028344B" w:rsidRPr="0063632F">
        <w:rPr>
          <w:rFonts w:cs="Times New Roman"/>
          <w:szCs w:val="24"/>
        </w:rPr>
        <w:t xml:space="preserve"> Łódź</w:t>
      </w:r>
      <w:r w:rsidR="0028344B" w:rsidRPr="0063632F">
        <w:rPr>
          <w:rFonts w:cs="Times New Roman"/>
          <w:szCs w:val="24"/>
        </w:rPr>
        <w:tab/>
        <w:t>, woj. łódzkie;</w:t>
      </w:r>
    </w:p>
    <w:p w14:paraId="3B3B9C4A" w14:textId="632DBA39" w:rsidR="0028344B" w:rsidRPr="0063632F" w:rsidRDefault="008D7E9A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60. </w:t>
      </w:r>
      <w:bookmarkStart w:id="15" w:name="_Hlk115087395"/>
      <w:r w:rsidRPr="0063632F">
        <w:rPr>
          <w:rFonts w:cs="Times New Roman"/>
          <w:szCs w:val="24"/>
        </w:rPr>
        <w:t>Budowa sieci kanalizacyjnej w aglomeracji</w:t>
      </w:r>
      <w:r w:rsidR="0028344B" w:rsidRPr="0063632F">
        <w:rPr>
          <w:rFonts w:cs="Times New Roman"/>
          <w:szCs w:val="24"/>
        </w:rPr>
        <w:t xml:space="preserve"> </w:t>
      </w:r>
      <w:bookmarkEnd w:id="15"/>
      <w:r w:rsidR="0028344B" w:rsidRPr="0063632F">
        <w:rPr>
          <w:rFonts w:cs="Times New Roman"/>
          <w:szCs w:val="24"/>
        </w:rPr>
        <w:t>Łask, woj. łódzkie;</w:t>
      </w:r>
    </w:p>
    <w:p w14:paraId="6C4DFA97" w14:textId="62C1A41A" w:rsidR="0028344B" w:rsidRPr="0063632F" w:rsidRDefault="0028344B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61. Budowa sieci kanalizacyjnej w aglomeracji Rzgów, woj. łódzkie;</w:t>
      </w:r>
    </w:p>
    <w:p w14:paraId="15474645" w14:textId="5B5AA330" w:rsidR="0028344B" w:rsidRPr="0063632F" w:rsidRDefault="0028344B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62. Budowa sieci kanalizacyjnej w aglomeracji Wierzchlas, woj. łódzkie;</w:t>
      </w:r>
    </w:p>
    <w:p w14:paraId="664F070A" w14:textId="49AAE033" w:rsidR="0028344B" w:rsidRPr="0063632F" w:rsidRDefault="0028344B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63. Budowa sieci kanalizacyjnej w aglomeracji Mokrsko, woj. łódzkie;</w:t>
      </w:r>
    </w:p>
    <w:p w14:paraId="5EA99DFA" w14:textId="2C7FCB2A" w:rsidR="0028344B" w:rsidRPr="0063632F" w:rsidRDefault="0028344B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64. Budowa sieci kanalizacyjnej w aglomeracji Gomunice, woj. łódzkie;</w:t>
      </w:r>
    </w:p>
    <w:p w14:paraId="0E63A42B" w14:textId="1C8FD81B" w:rsidR="0028344B" w:rsidRPr="0063632F" w:rsidRDefault="0028344B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65. Budowa sieci kanalizacyjnej w aglomeracji Biała</w:t>
      </w:r>
      <w:r w:rsidRPr="0063632F">
        <w:rPr>
          <w:rFonts w:cs="Times New Roman"/>
          <w:szCs w:val="24"/>
        </w:rPr>
        <w:tab/>
        <w:t>, woj. łódzkie;</w:t>
      </w:r>
    </w:p>
    <w:p w14:paraId="20C1AC15" w14:textId="44BDDE60" w:rsidR="0028344B" w:rsidRPr="0063632F" w:rsidRDefault="0028344B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66. Budowa sieci kanalizacyjnej w aglomeracji Kostrzyn nad Odrą, woj. lubuskie;</w:t>
      </w:r>
    </w:p>
    <w:p w14:paraId="71E63B34" w14:textId="19878E96" w:rsidR="0028344B" w:rsidRPr="0063632F" w:rsidRDefault="0028344B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67. Budowa sieci kanalizacyjnej w aglomeracji Drezdenko, woj. lubuskie;</w:t>
      </w:r>
    </w:p>
    <w:p w14:paraId="32D3291C" w14:textId="5F5BFEF6" w:rsidR="0028344B" w:rsidRPr="0063632F" w:rsidRDefault="0028344B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68. Budowa sieci kanalizacyjnej w aglomeracji Sława, woj. lubuskie;</w:t>
      </w:r>
    </w:p>
    <w:p w14:paraId="74994077" w14:textId="21422B6E" w:rsidR="0028344B" w:rsidRPr="0063632F" w:rsidRDefault="0028344B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69. Budowa sieci kanalizacyjnej w aglomeracji Rzepin, woj. lubuskie</w:t>
      </w:r>
      <w:r w:rsidR="00AE5AF4" w:rsidRPr="0063632F">
        <w:rPr>
          <w:rFonts w:cs="Times New Roman"/>
          <w:szCs w:val="24"/>
        </w:rPr>
        <w:t>;</w:t>
      </w:r>
    </w:p>
    <w:p w14:paraId="582E5889" w14:textId="22238F52" w:rsidR="0028344B" w:rsidRPr="0063632F" w:rsidRDefault="0028344B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70. Budowa sieci kanalizacyjnej w aglomeracji</w:t>
      </w:r>
      <w:r w:rsidR="00AE5AF4" w:rsidRPr="0063632F">
        <w:rPr>
          <w:rFonts w:cs="Times New Roman"/>
          <w:szCs w:val="24"/>
        </w:rPr>
        <w:t xml:space="preserve"> Stare Kurowo, woj. lubuskie;</w:t>
      </w:r>
    </w:p>
    <w:p w14:paraId="26617493" w14:textId="5A31FB82" w:rsidR="0028344B" w:rsidRPr="0063632F" w:rsidRDefault="0028344B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71. Budowa sieci kanalizacyjnej w aglomeracji</w:t>
      </w:r>
      <w:r w:rsidR="00AE5AF4" w:rsidRPr="0063632F">
        <w:rPr>
          <w:rFonts w:cs="Times New Roman"/>
          <w:szCs w:val="24"/>
        </w:rPr>
        <w:t xml:space="preserve"> Pszczew, woj. lubuskie;</w:t>
      </w:r>
    </w:p>
    <w:p w14:paraId="3D2B1EF0" w14:textId="625FE744" w:rsidR="0028344B" w:rsidRPr="0063632F" w:rsidRDefault="0028344B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72. Budowa sieci kanalizacyjnej w aglomeracji</w:t>
      </w:r>
      <w:r w:rsidR="00AE5AF4" w:rsidRPr="0063632F">
        <w:rPr>
          <w:rFonts w:cs="Times New Roman"/>
          <w:szCs w:val="24"/>
        </w:rPr>
        <w:t xml:space="preserve"> Dobiegniew, woj. lubuskie;</w:t>
      </w:r>
    </w:p>
    <w:p w14:paraId="12825CB0" w14:textId="3F0C7CB5" w:rsidR="0028344B" w:rsidRPr="0063632F" w:rsidRDefault="0028344B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73. Budowa sieci kanalizacyjnej w aglomeracji</w:t>
      </w:r>
      <w:r w:rsidR="00AE5AF4" w:rsidRPr="0063632F">
        <w:rPr>
          <w:rFonts w:cs="Times New Roman"/>
          <w:szCs w:val="24"/>
        </w:rPr>
        <w:t xml:space="preserve"> Opole, woj. opolskie;</w:t>
      </w:r>
    </w:p>
    <w:p w14:paraId="3AC72675" w14:textId="761CB7C6" w:rsidR="0028344B" w:rsidRPr="0063632F" w:rsidRDefault="0028344B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74. Budowa sieci kanalizacyjnej w aglomeracji</w:t>
      </w:r>
      <w:r w:rsidR="00AE5AF4" w:rsidRPr="0063632F">
        <w:rPr>
          <w:rFonts w:cs="Times New Roman"/>
          <w:szCs w:val="24"/>
        </w:rPr>
        <w:t xml:space="preserve"> Częstochowa, woj. śląskie;</w:t>
      </w:r>
    </w:p>
    <w:p w14:paraId="3FBA1383" w14:textId="79873020" w:rsidR="0028344B" w:rsidRPr="0063632F" w:rsidRDefault="0028344B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75. Budowa sieci kanalizacyjnej w aglomeracji</w:t>
      </w:r>
      <w:r w:rsidR="00AE5AF4" w:rsidRPr="0063632F">
        <w:rPr>
          <w:rFonts w:cs="Times New Roman"/>
          <w:szCs w:val="24"/>
        </w:rPr>
        <w:t xml:space="preserve"> Mikołów, woj. śląskie;</w:t>
      </w:r>
    </w:p>
    <w:p w14:paraId="1D5F71D9" w14:textId="7FEF75AA" w:rsidR="0028344B" w:rsidRPr="0063632F" w:rsidRDefault="0028344B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76. Budowa sieci kanalizacyjnej w aglomeracji</w:t>
      </w:r>
      <w:r w:rsidR="007B7255" w:rsidRPr="0063632F">
        <w:rPr>
          <w:rFonts w:cs="Times New Roman"/>
          <w:szCs w:val="24"/>
        </w:rPr>
        <w:t xml:space="preserve"> Myszków, woj. śląskie;</w:t>
      </w:r>
    </w:p>
    <w:p w14:paraId="5BF3795E" w14:textId="0B34B05A" w:rsidR="0028344B" w:rsidRPr="0063632F" w:rsidRDefault="0028344B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77. Budowa sieci kanalizacyjnej w aglomeracji</w:t>
      </w:r>
      <w:r w:rsidR="007B7255" w:rsidRPr="0063632F">
        <w:rPr>
          <w:rFonts w:cs="Times New Roman"/>
          <w:szCs w:val="24"/>
        </w:rPr>
        <w:t xml:space="preserve"> Kłobuck, woj. śląskie;</w:t>
      </w:r>
    </w:p>
    <w:p w14:paraId="743BC5FC" w14:textId="23370E69" w:rsidR="0028344B" w:rsidRPr="0063632F" w:rsidRDefault="0028344B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78. Budowa sieci kanalizacyjnej w aglomeracji</w:t>
      </w:r>
      <w:r w:rsidR="007B7255" w:rsidRPr="0063632F">
        <w:rPr>
          <w:rFonts w:cs="Times New Roman"/>
          <w:szCs w:val="24"/>
        </w:rPr>
        <w:t xml:space="preserve"> Lyski, woj. śląskie; </w:t>
      </w:r>
    </w:p>
    <w:p w14:paraId="7676BE28" w14:textId="53ED09E8" w:rsidR="0028344B" w:rsidRPr="0063632F" w:rsidRDefault="0028344B" w:rsidP="0028344B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79. Budowa sieci kanalizacyjnej w aglomeracji</w:t>
      </w:r>
      <w:r w:rsidR="007B7255" w:rsidRPr="0063632F">
        <w:rPr>
          <w:rFonts w:cs="Times New Roman"/>
          <w:szCs w:val="24"/>
        </w:rPr>
        <w:t xml:space="preserve"> Mykanów, śląskie;</w:t>
      </w:r>
    </w:p>
    <w:p w14:paraId="500E84D4" w14:textId="0CF5C980" w:rsidR="007B7255" w:rsidRPr="0063632F" w:rsidRDefault="0028344B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80. </w:t>
      </w:r>
      <w:bookmarkStart w:id="16" w:name="_Hlk115092427"/>
      <w:r w:rsidRPr="0063632F">
        <w:rPr>
          <w:rFonts w:cs="Times New Roman"/>
          <w:szCs w:val="24"/>
        </w:rPr>
        <w:t>Budowa sieci kanalizacyjnej w aglomeracji</w:t>
      </w:r>
      <w:r w:rsidR="007B7255" w:rsidRPr="0063632F">
        <w:rPr>
          <w:rFonts w:cs="Times New Roman"/>
          <w:szCs w:val="24"/>
        </w:rPr>
        <w:t xml:space="preserve"> </w:t>
      </w:r>
      <w:bookmarkEnd w:id="16"/>
      <w:r w:rsidR="007B7255" w:rsidRPr="0063632F">
        <w:rPr>
          <w:rFonts w:cs="Times New Roman"/>
          <w:szCs w:val="24"/>
        </w:rPr>
        <w:t>Blachownia, woj. śląskie;</w:t>
      </w:r>
    </w:p>
    <w:p w14:paraId="4C3FF9DB" w14:textId="0EFEF955" w:rsidR="007B7255" w:rsidRPr="0063632F" w:rsidRDefault="007B7255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81. Budowa sieci kanalizacyjnej w aglomeracji Gierałtowice, woj. śląskie; </w:t>
      </w:r>
    </w:p>
    <w:p w14:paraId="36167B19" w14:textId="3480ABD5" w:rsidR="007B7255" w:rsidRPr="0063632F" w:rsidRDefault="007B7255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82. Budowa sieci kanalizacyjnej w aglomeracji Poczesna, woj. śląskie;</w:t>
      </w:r>
    </w:p>
    <w:p w14:paraId="6D10BD55" w14:textId="200A3B4D" w:rsidR="007B7255" w:rsidRPr="0063632F" w:rsidRDefault="007B7255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83. Budowa sieci kanalizacyjnej w aglomeracji Pilchowice, woj. śląskie;</w:t>
      </w:r>
    </w:p>
    <w:p w14:paraId="443A0C18" w14:textId="6C485DD3" w:rsidR="007B7255" w:rsidRPr="0063632F" w:rsidRDefault="007B7255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84. Budowa sieci kanalizacyjnej w aglomeracji Rędziny, woj. śląskie;</w:t>
      </w:r>
    </w:p>
    <w:p w14:paraId="2F44519A" w14:textId="7A4A6F68" w:rsidR="007B7255" w:rsidRPr="0063632F" w:rsidRDefault="007B7255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85. Budowa sieci kanalizacyjnej w aglomeracji Sieraków Śląski, woj. śląskie;</w:t>
      </w:r>
    </w:p>
    <w:p w14:paraId="5DA49DB3" w14:textId="73D1F47B" w:rsidR="007B7255" w:rsidRPr="0063632F" w:rsidRDefault="007B7255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86. Budowa sieci kanalizacyjnej w aglomeracji Tworóg, woj. śląskie;</w:t>
      </w:r>
    </w:p>
    <w:p w14:paraId="589D0DA4" w14:textId="3C0CB038" w:rsidR="007B7255" w:rsidRPr="0063632F" w:rsidRDefault="007B7255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87. Budowa sieci kanalizacyjnej w aglomeracji Kłomnice, woj. śląskie;</w:t>
      </w:r>
    </w:p>
    <w:p w14:paraId="6F662463" w14:textId="389D7015" w:rsidR="007B7255" w:rsidRPr="0063632F" w:rsidRDefault="007B7255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88. Budowa sieci kanalizacyjnej w aglomeracji Lipie, woj. śląskie;</w:t>
      </w:r>
    </w:p>
    <w:p w14:paraId="3DB8566E" w14:textId="6722CD43" w:rsidR="007B7255" w:rsidRPr="0063632F" w:rsidRDefault="007B7255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89. Budowa sieci kanalizacyjnej w aglomeracji Krzanowice, woj. śląskie;</w:t>
      </w:r>
    </w:p>
    <w:p w14:paraId="180F03FC" w14:textId="7A9010F4" w:rsidR="007B7255" w:rsidRPr="0063632F" w:rsidRDefault="007B7255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lastRenderedPageBreak/>
        <w:t>90. Budowa sieci kanalizacyjnej w aglomeracji Kruszyna, woj. śląskie;</w:t>
      </w:r>
    </w:p>
    <w:p w14:paraId="03E74D71" w14:textId="5DA3CDB6" w:rsidR="007B7255" w:rsidRPr="0063632F" w:rsidRDefault="005607D2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91. Budowa sieci kanalizacyjnej w aglomeracji Krupski Młyn</w:t>
      </w:r>
      <w:r w:rsidRPr="0063632F">
        <w:rPr>
          <w:rFonts w:cs="Times New Roman"/>
          <w:szCs w:val="24"/>
        </w:rPr>
        <w:tab/>
        <w:t>, woj. śląskie;</w:t>
      </w:r>
    </w:p>
    <w:p w14:paraId="3FE6A92D" w14:textId="24417264" w:rsidR="005607D2" w:rsidRPr="0063632F" w:rsidRDefault="005607D2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92. Budowa sieci kanalizacyjnej w aglomeracji Kuźnia Raciborska, woj. śląskie;</w:t>
      </w:r>
    </w:p>
    <w:p w14:paraId="11626AC7" w14:textId="5DA18976" w:rsidR="005607D2" w:rsidRPr="0063632F" w:rsidRDefault="005607D2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93. Budowa sieci kanalizacyjnej w aglomeracji Sośnicowice, woj. śląskie;</w:t>
      </w:r>
    </w:p>
    <w:p w14:paraId="680D3F2A" w14:textId="5C8F612A" w:rsidR="005607D2" w:rsidRPr="0063632F" w:rsidRDefault="005607D2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94. Budowa sieci kanalizacyjnej w aglomeracji Woźniki - Psary, woj. śląskie;</w:t>
      </w:r>
    </w:p>
    <w:p w14:paraId="5D0E23E2" w14:textId="6B2F4D45" w:rsidR="005607D2" w:rsidRPr="0063632F" w:rsidRDefault="005607D2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95. Budowa sieci kanalizacyjnej w aglomeracji Huby, woj. śląskie;</w:t>
      </w:r>
    </w:p>
    <w:p w14:paraId="43585BC2" w14:textId="42589F15" w:rsidR="005607D2" w:rsidRPr="0063632F" w:rsidRDefault="005607D2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96. Budowa sieci kanalizacyjnej w aglomeracji Przezchlebie, woj. śląskie;</w:t>
      </w:r>
    </w:p>
    <w:p w14:paraId="0121D0B6" w14:textId="02EF77B2" w:rsidR="005607D2" w:rsidRPr="0063632F" w:rsidRDefault="005607D2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97. Budowa sieci kanalizacyjnej w aglomeracji Nędza, woj. śląskie;</w:t>
      </w:r>
    </w:p>
    <w:p w14:paraId="739811A4" w14:textId="0B6B6101" w:rsidR="005607D2" w:rsidRPr="0063632F" w:rsidRDefault="005607D2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98. Budowa sieci kanalizacyjnej w aglomeracji Koziegłowy, woj. śląskie;</w:t>
      </w:r>
    </w:p>
    <w:p w14:paraId="5661B2A7" w14:textId="62CA9898" w:rsidR="005607D2" w:rsidRPr="0063632F" w:rsidRDefault="005607D2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99. Budowa sieci kanalizacyjnej w aglomeracji Kochcice, woj. śląskie;</w:t>
      </w:r>
    </w:p>
    <w:p w14:paraId="36017D7B" w14:textId="0E1B9CEF" w:rsidR="005607D2" w:rsidRPr="0063632F" w:rsidRDefault="005607D2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100. Budowa sieci kanalizacyjnej w aglomeracji</w:t>
      </w:r>
      <w:r w:rsidR="00F14279" w:rsidRPr="0063632F">
        <w:rPr>
          <w:rFonts w:cs="Times New Roman"/>
          <w:szCs w:val="24"/>
        </w:rPr>
        <w:t xml:space="preserve"> Żernica, woj. śląskie;</w:t>
      </w:r>
    </w:p>
    <w:p w14:paraId="698C7C3B" w14:textId="2D6177A7" w:rsidR="005607D2" w:rsidRPr="0063632F" w:rsidRDefault="005607D2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101. Budowa sieci kanalizacyjnej w aglomeracji</w:t>
      </w:r>
      <w:r w:rsidR="00F14279" w:rsidRPr="0063632F">
        <w:rPr>
          <w:rFonts w:cs="Times New Roman"/>
          <w:szCs w:val="24"/>
        </w:rPr>
        <w:t xml:space="preserve"> Popów, woj. śląskie;</w:t>
      </w:r>
    </w:p>
    <w:p w14:paraId="7484D7EC" w14:textId="03EED844" w:rsidR="005607D2" w:rsidRPr="0063632F" w:rsidRDefault="005607D2" w:rsidP="007B7255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102. Budowa sieci kanalizacyjnej w aglomeracji</w:t>
      </w:r>
      <w:r w:rsidR="00F14279" w:rsidRPr="0063632F">
        <w:rPr>
          <w:rFonts w:cs="Times New Roman"/>
          <w:szCs w:val="24"/>
        </w:rPr>
        <w:t xml:space="preserve"> Żarki Letnisko, woj. śląskie;</w:t>
      </w:r>
    </w:p>
    <w:p w14:paraId="09D127A2" w14:textId="7D937537" w:rsidR="006D2279" w:rsidRPr="0063632F" w:rsidRDefault="005607D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103. </w:t>
      </w:r>
      <w:bookmarkStart w:id="17" w:name="_Hlk115093331"/>
      <w:r w:rsidRPr="0063632F">
        <w:rPr>
          <w:rFonts w:cs="Times New Roman"/>
          <w:szCs w:val="24"/>
        </w:rPr>
        <w:t>Budowa sieci kanalizacyjnej w aglomeracji</w:t>
      </w:r>
      <w:r w:rsidR="00F14279" w:rsidRPr="0063632F">
        <w:rPr>
          <w:rFonts w:cs="Times New Roman"/>
          <w:szCs w:val="24"/>
        </w:rPr>
        <w:t xml:space="preserve"> </w:t>
      </w:r>
      <w:bookmarkEnd w:id="17"/>
      <w:r w:rsidR="00F14279" w:rsidRPr="0063632F">
        <w:rPr>
          <w:rFonts w:cs="Times New Roman"/>
          <w:szCs w:val="24"/>
        </w:rPr>
        <w:t>Konopiska, woj. śląskie;</w:t>
      </w:r>
    </w:p>
    <w:p w14:paraId="7AEF88A5" w14:textId="104B586B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104. Budowa sieci kanalizacyjnej w aglomeracji </w:t>
      </w:r>
      <w:r w:rsidR="00E26037" w:rsidRPr="0063632F">
        <w:rPr>
          <w:rFonts w:cs="Times New Roman"/>
          <w:szCs w:val="24"/>
        </w:rPr>
        <w:t>Syrynia</w:t>
      </w:r>
      <w:r w:rsidR="00A24D5E" w:rsidRPr="0063632F">
        <w:rPr>
          <w:rFonts w:cs="Times New Roman"/>
          <w:szCs w:val="24"/>
        </w:rPr>
        <w:t>, woj. ś</w:t>
      </w:r>
      <w:r w:rsidR="00E26037" w:rsidRPr="0063632F">
        <w:rPr>
          <w:rFonts w:cs="Times New Roman"/>
          <w:szCs w:val="24"/>
        </w:rPr>
        <w:t>ląskie</w:t>
      </w:r>
      <w:r w:rsidR="00A24D5E" w:rsidRPr="0063632F">
        <w:rPr>
          <w:rFonts w:cs="Times New Roman"/>
          <w:szCs w:val="24"/>
        </w:rPr>
        <w:t>;</w:t>
      </w:r>
    </w:p>
    <w:p w14:paraId="525A2571" w14:textId="42D807D2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105. Budowa sieci kanalizacyjnej w aglomeracji </w:t>
      </w:r>
      <w:r w:rsidR="00E26037" w:rsidRPr="0063632F">
        <w:rPr>
          <w:rFonts w:cs="Times New Roman"/>
          <w:szCs w:val="24"/>
        </w:rPr>
        <w:t>Kończyce Małe</w:t>
      </w:r>
      <w:r w:rsidR="00A24D5E" w:rsidRPr="0063632F">
        <w:rPr>
          <w:rFonts w:cs="Times New Roman"/>
          <w:szCs w:val="24"/>
        </w:rPr>
        <w:t>, woj. ś</w:t>
      </w:r>
      <w:r w:rsidR="00E26037" w:rsidRPr="0063632F">
        <w:rPr>
          <w:rFonts w:cs="Times New Roman"/>
          <w:szCs w:val="24"/>
        </w:rPr>
        <w:t>ląskie</w:t>
      </w:r>
      <w:r w:rsidR="00A24D5E" w:rsidRPr="0063632F">
        <w:rPr>
          <w:rFonts w:cs="Times New Roman"/>
          <w:szCs w:val="24"/>
        </w:rPr>
        <w:t>;</w:t>
      </w:r>
    </w:p>
    <w:p w14:paraId="675B317F" w14:textId="430F1BE9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106. Budowa sieci kanalizacyjnej w aglomeracji </w:t>
      </w:r>
      <w:r w:rsidR="00E26037" w:rsidRPr="0063632F">
        <w:rPr>
          <w:rFonts w:cs="Times New Roman"/>
          <w:szCs w:val="24"/>
        </w:rPr>
        <w:t>Krzyżanowice</w:t>
      </w:r>
      <w:r w:rsidR="00A24D5E" w:rsidRPr="0063632F">
        <w:rPr>
          <w:rFonts w:cs="Times New Roman"/>
          <w:szCs w:val="24"/>
        </w:rPr>
        <w:t>, woj. ś</w:t>
      </w:r>
      <w:r w:rsidR="00E26037" w:rsidRPr="0063632F">
        <w:rPr>
          <w:rFonts w:cs="Times New Roman"/>
          <w:szCs w:val="24"/>
        </w:rPr>
        <w:t>ląskie</w:t>
      </w:r>
      <w:r w:rsidR="00A24D5E" w:rsidRPr="0063632F">
        <w:rPr>
          <w:rFonts w:cs="Times New Roman"/>
          <w:szCs w:val="24"/>
        </w:rPr>
        <w:t>;</w:t>
      </w:r>
    </w:p>
    <w:p w14:paraId="3086BFFC" w14:textId="6371FFEF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107. Budowa sieci kanalizacyjnej w aglomeracji </w:t>
      </w:r>
      <w:r w:rsidR="00E26037" w:rsidRPr="0063632F">
        <w:rPr>
          <w:rFonts w:cs="Times New Roman"/>
          <w:szCs w:val="24"/>
        </w:rPr>
        <w:t>Rudy</w:t>
      </w:r>
      <w:r w:rsidR="00A24D5E" w:rsidRPr="0063632F">
        <w:rPr>
          <w:rFonts w:cs="Times New Roman"/>
          <w:szCs w:val="24"/>
        </w:rPr>
        <w:t>, woj. ś</w:t>
      </w:r>
      <w:r w:rsidR="00E26037" w:rsidRPr="0063632F">
        <w:rPr>
          <w:rFonts w:cs="Times New Roman"/>
          <w:szCs w:val="24"/>
        </w:rPr>
        <w:t>ląskie</w:t>
      </w:r>
    </w:p>
    <w:p w14:paraId="3C800123" w14:textId="39A9F04B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108. Budowa sieci kanalizacyjnej w aglomeracji </w:t>
      </w:r>
      <w:r w:rsidR="00E26037" w:rsidRPr="0063632F">
        <w:rPr>
          <w:rFonts w:cs="Times New Roman"/>
          <w:szCs w:val="24"/>
        </w:rPr>
        <w:t>Goleszów</w:t>
      </w:r>
      <w:r w:rsidR="000A408E" w:rsidRPr="0063632F">
        <w:rPr>
          <w:rFonts w:cs="Times New Roman"/>
          <w:szCs w:val="24"/>
        </w:rPr>
        <w:t>, woj. ś</w:t>
      </w:r>
      <w:r w:rsidR="00E26037" w:rsidRPr="0063632F">
        <w:rPr>
          <w:rFonts w:cs="Times New Roman"/>
          <w:szCs w:val="24"/>
        </w:rPr>
        <w:t>ląskie</w:t>
      </w:r>
      <w:r w:rsidR="000A408E" w:rsidRPr="0063632F">
        <w:rPr>
          <w:rFonts w:cs="Times New Roman"/>
          <w:szCs w:val="24"/>
        </w:rPr>
        <w:t>;</w:t>
      </w:r>
    </w:p>
    <w:p w14:paraId="15B86659" w14:textId="65D6EE0F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109. Budowa sieci kanalizacyjnej w aglomeracji </w:t>
      </w:r>
      <w:r w:rsidR="00E26037" w:rsidRPr="0063632F">
        <w:rPr>
          <w:rFonts w:cs="Times New Roman"/>
          <w:szCs w:val="24"/>
        </w:rPr>
        <w:t>Ornontowice</w:t>
      </w:r>
      <w:r w:rsidR="000A408E" w:rsidRPr="0063632F">
        <w:rPr>
          <w:rFonts w:cs="Times New Roman"/>
          <w:szCs w:val="24"/>
        </w:rPr>
        <w:t>, woj. ś</w:t>
      </w:r>
      <w:r w:rsidR="00E26037" w:rsidRPr="0063632F">
        <w:rPr>
          <w:rFonts w:cs="Times New Roman"/>
          <w:szCs w:val="24"/>
        </w:rPr>
        <w:t>ląskie</w:t>
      </w:r>
      <w:r w:rsidR="000A408E" w:rsidRPr="0063632F">
        <w:rPr>
          <w:rFonts w:cs="Times New Roman"/>
          <w:szCs w:val="24"/>
        </w:rPr>
        <w:t>;</w:t>
      </w:r>
    </w:p>
    <w:p w14:paraId="5E3B1482" w14:textId="255B2E18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110. Budowa sieci kanalizacyjnej w aglomeracji </w:t>
      </w:r>
      <w:r w:rsidR="00E26037" w:rsidRPr="0063632F">
        <w:rPr>
          <w:rFonts w:cs="Times New Roman"/>
          <w:szCs w:val="24"/>
        </w:rPr>
        <w:t>Poznań</w:t>
      </w:r>
      <w:r w:rsidR="00E26037" w:rsidRPr="0063632F">
        <w:rPr>
          <w:rFonts w:cs="Times New Roman"/>
          <w:szCs w:val="24"/>
        </w:rPr>
        <w:tab/>
      </w:r>
      <w:r w:rsidR="000A408E" w:rsidRPr="0063632F">
        <w:rPr>
          <w:rFonts w:cs="Times New Roman"/>
          <w:szCs w:val="24"/>
        </w:rPr>
        <w:t>, woj. wi</w:t>
      </w:r>
      <w:r w:rsidR="00E26037" w:rsidRPr="0063632F">
        <w:rPr>
          <w:rFonts w:cs="Times New Roman"/>
          <w:szCs w:val="24"/>
        </w:rPr>
        <w:t>elkopolskie</w:t>
      </w:r>
      <w:r w:rsidR="000A408E" w:rsidRPr="0063632F">
        <w:rPr>
          <w:rFonts w:cs="Times New Roman"/>
          <w:szCs w:val="24"/>
        </w:rPr>
        <w:t>;</w:t>
      </w:r>
    </w:p>
    <w:p w14:paraId="1B8EB790" w14:textId="2F859EC0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111. Budowa sieci kanalizacyjnej w aglomeracji </w:t>
      </w:r>
      <w:r w:rsidR="00E26037" w:rsidRPr="0063632F">
        <w:rPr>
          <w:rFonts w:cs="Times New Roman"/>
          <w:szCs w:val="24"/>
        </w:rPr>
        <w:t>Mosina - Puszczykowo</w:t>
      </w:r>
      <w:r w:rsidR="000A408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0A408E" w:rsidRPr="0063632F">
        <w:rPr>
          <w:rFonts w:cs="Times New Roman"/>
          <w:szCs w:val="24"/>
        </w:rPr>
        <w:t>;</w:t>
      </w:r>
    </w:p>
    <w:p w14:paraId="4D24DE36" w14:textId="023A9063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112. Budowa sieci kanalizacyjnej w aglomeracji </w:t>
      </w:r>
      <w:r w:rsidR="00E26037" w:rsidRPr="0063632F">
        <w:rPr>
          <w:rFonts w:cs="Times New Roman"/>
          <w:szCs w:val="24"/>
        </w:rPr>
        <w:t>Krotoszyn</w:t>
      </w:r>
      <w:r w:rsidR="000A408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0A408E" w:rsidRPr="0063632F">
        <w:rPr>
          <w:rFonts w:cs="Times New Roman"/>
          <w:szCs w:val="24"/>
        </w:rPr>
        <w:t>;</w:t>
      </w:r>
    </w:p>
    <w:p w14:paraId="1A6DA1B9" w14:textId="1BC1D65F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113. Budowa sieci kanalizacyjnej w aglomeracji </w:t>
      </w:r>
      <w:r w:rsidR="00E26037" w:rsidRPr="0063632F">
        <w:rPr>
          <w:rFonts w:cs="Times New Roman"/>
          <w:szCs w:val="24"/>
        </w:rPr>
        <w:t>Września</w:t>
      </w:r>
      <w:r w:rsidR="000A408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0A408E" w:rsidRPr="0063632F">
        <w:rPr>
          <w:rFonts w:cs="Times New Roman"/>
          <w:szCs w:val="24"/>
        </w:rPr>
        <w:t>;</w:t>
      </w:r>
    </w:p>
    <w:p w14:paraId="7AE20374" w14:textId="67F64DBA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114. Budowa sieci kanalizacyjnej w aglomeracji </w:t>
      </w:r>
      <w:r w:rsidR="00E26037" w:rsidRPr="0063632F">
        <w:rPr>
          <w:rFonts w:cs="Times New Roman"/>
          <w:szCs w:val="24"/>
        </w:rPr>
        <w:t>Ostrzeszów</w:t>
      </w:r>
      <w:r w:rsidR="000A408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0A408E" w:rsidRPr="0063632F">
        <w:rPr>
          <w:rFonts w:cs="Times New Roman"/>
          <w:szCs w:val="24"/>
        </w:rPr>
        <w:t>;</w:t>
      </w:r>
    </w:p>
    <w:p w14:paraId="4BAB83C2" w14:textId="65B0A8C1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115. Budowa sieci kanalizacyjnej w aglomeracji </w:t>
      </w:r>
      <w:r w:rsidR="00E26037" w:rsidRPr="0063632F">
        <w:rPr>
          <w:rFonts w:cs="Times New Roman"/>
          <w:szCs w:val="24"/>
        </w:rPr>
        <w:t>Murowana Goślina</w:t>
      </w:r>
      <w:r w:rsidR="000A408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0A408E" w:rsidRPr="0063632F">
        <w:rPr>
          <w:rFonts w:cs="Times New Roman"/>
          <w:szCs w:val="24"/>
        </w:rPr>
        <w:t>;</w:t>
      </w:r>
    </w:p>
    <w:p w14:paraId="0DEA84D1" w14:textId="0F2EE5BD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116. Budowa sieci kanalizacyjnej w aglomeracji </w:t>
      </w:r>
      <w:r w:rsidR="00E26037" w:rsidRPr="0063632F">
        <w:rPr>
          <w:rFonts w:cs="Times New Roman"/>
          <w:szCs w:val="24"/>
        </w:rPr>
        <w:t>Rawicz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78F60982" w14:textId="2CE3561F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117. Budowa sieci kanalizacyjnej w aglomeracji </w:t>
      </w:r>
      <w:r w:rsidR="00E26037" w:rsidRPr="0063632F">
        <w:rPr>
          <w:rFonts w:cs="Times New Roman"/>
          <w:szCs w:val="24"/>
        </w:rPr>
        <w:t>Środa Wielkopolska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11D7BA4A" w14:textId="3F9965B3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118. Budowa sieci kanalizacyjnej w aglomeracji </w:t>
      </w:r>
      <w:r w:rsidR="00E26037" w:rsidRPr="0063632F">
        <w:rPr>
          <w:rFonts w:cs="Times New Roman"/>
          <w:szCs w:val="24"/>
        </w:rPr>
        <w:t>Oborniki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1C125851" w14:textId="0265AE9A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119. Budowa sieci kanalizacyjnej w aglomeracji </w:t>
      </w:r>
      <w:r w:rsidR="00E26037" w:rsidRPr="0063632F">
        <w:rPr>
          <w:rFonts w:cs="Times New Roman"/>
          <w:szCs w:val="24"/>
        </w:rPr>
        <w:t>Wągrowiec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06D2CE15" w14:textId="269B1D22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120. Budowa sieci kanalizacyjnej w aglomeracji </w:t>
      </w:r>
      <w:r w:rsidR="00E26037" w:rsidRPr="0063632F">
        <w:rPr>
          <w:rFonts w:cs="Times New Roman"/>
          <w:szCs w:val="24"/>
        </w:rPr>
        <w:t>Międzychód</w:t>
      </w:r>
      <w:r w:rsidR="00EC3149" w:rsidRPr="0063632F">
        <w:rPr>
          <w:rFonts w:cs="Times New Roman"/>
          <w:szCs w:val="24"/>
        </w:rPr>
        <w:t>, woj. wi</w:t>
      </w:r>
      <w:r w:rsidR="00E26037" w:rsidRPr="0063632F">
        <w:rPr>
          <w:rFonts w:cs="Times New Roman"/>
          <w:szCs w:val="24"/>
        </w:rPr>
        <w:t>elkopolskie</w:t>
      </w:r>
      <w:r w:rsidR="00EC3149" w:rsidRPr="0063632F">
        <w:rPr>
          <w:rFonts w:cs="Times New Roman"/>
          <w:szCs w:val="24"/>
        </w:rPr>
        <w:t>;</w:t>
      </w:r>
    </w:p>
    <w:p w14:paraId="6038A703" w14:textId="047A73E5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lastRenderedPageBreak/>
        <w:t xml:space="preserve">121. Budowa sieci kanalizacyjnej w aglomeracji </w:t>
      </w:r>
      <w:r w:rsidR="00E26037" w:rsidRPr="0063632F">
        <w:rPr>
          <w:rFonts w:cs="Times New Roman"/>
          <w:szCs w:val="24"/>
        </w:rPr>
        <w:t>Kórnik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786BFE72" w14:textId="6B82B74A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122. Budowa sieci kanalizacyjnej w aglomeracji </w:t>
      </w:r>
      <w:r w:rsidR="00E26037" w:rsidRPr="0063632F">
        <w:rPr>
          <w:rFonts w:cs="Times New Roman"/>
          <w:szCs w:val="24"/>
        </w:rPr>
        <w:t>Trzemeszno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620D4BE1" w14:textId="0D051FA1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123. Budowa sieci kanalizacyjnej w aglomeracji </w:t>
      </w:r>
      <w:r w:rsidR="00E26037" w:rsidRPr="0063632F">
        <w:rPr>
          <w:rFonts w:cs="Times New Roman"/>
          <w:szCs w:val="24"/>
        </w:rPr>
        <w:t>Komorniki</w:t>
      </w:r>
      <w:r w:rsidR="00E26037" w:rsidRPr="0063632F">
        <w:rPr>
          <w:rFonts w:cs="Times New Roman"/>
          <w:szCs w:val="24"/>
        </w:rPr>
        <w:tab/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3324E94E" w14:textId="335637FB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124. Budowa sieci kanalizacyjnej w aglomeracji </w:t>
      </w:r>
      <w:r w:rsidR="00E26037" w:rsidRPr="0063632F">
        <w:rPr>
          <w:rFonts w:cs="Times New Roman"/>
          <w:szCs w:val="24"/>
        </w:rPr>
        <w:t>Miasto Słupca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2A1724C3" w14:textId="13497FAD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125. Budowa sieci kanalizacyjnej w aglomeracji </w:t>
      </w:r>
      <w:r w:rsidR="00E26037" w:rsidRPr="0063632F">
        <w:rPr>
          <w:rFonts w:cs="Times New Roman"/>
          <w:szCs w:val="24"/>
        </w:rPr>
        <w:t>Kostrzyn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54EA14FF" w14:textId="06E32B35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126. Budowa sieci kanalizacyjnej w aglomeracji </w:t>
      </w:r>
      <w:r w:rsidR="00E26037" w:rsidRPr="0063632F">
        <w:rPr>
          <w:rFonts w:cs="Times New Roman"/>
          <w:szCs w:val="24"/>
        </w:rPr>
        <w:t>Tarnowo Podgórne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33345168" w14:textId="3775914E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127. Budowa sieci kanalizacyjnej w aglomeracji </w:t>
      </w:r>
      <w:r w:rsidR="00E26037" w:rsidRPr="0063632F">
        <w:rPr>
          <w:rFonts w:cs="Times New Roman"/>
          <w:szCs w:val="24"/>
        </w:rPr>
        <w:t>Kłodawa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7923C34B" w14:textId="14F3A2C3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128. Budowa sieci kanalizacyjnej w aglomeracji </w:t>
      </w:r>
      <w:r w:rsidR="00E26037" w:rsidRPr="0063632F">
        <w:rPr>
          <w:rFonts w:cs="Times New Roman"/>
          <w:szCs w:val="24"/>
        </w:rPr>
        <w:t>Ujście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6C07FD25" w14:textId="6AEF0376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129. Budowa sieci kanalizacyjnej w aglomeracji </w:t>
      </w:r>
      <w:r w:rsidR="00E26037" w:rsidRPr="0063632F">
        <w:rPr>
          <w:rFonts w:cs="Times New Roman"/>
          <w:szCs w:val="24"/>
        </w:rPr>
        <w:t>Miejska Górka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098759AC" w14:textId="403A664E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130. Budowa sieci kanalizacyjnej w aglomeracji </w:t>
      </w:r>
      <w:r w:rsidR="00E26037" w:rsidRPr="0063632F">
        <w:rPr>
          <w:rFonts w:cs="Times New Roman"/>
          <w:szCs w:val="24"/>
        </w:rPr>
        <w:t>Jastrowie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2887DE3F" w14:textId="1403671A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131. Budowa sieci kanalizacyjnej w aglomeracji </w:t>
      </w:r>
      <w:r w:rsidR="00E26037" w:rsidRPr="0063632F">
        <w:rPr>
          <w:rFonts w:cs="Times New Roman"/>
          <w:szCs w:val="24"/>
        </w:rPr>
        <w:t>Wysoka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7F65EAA7" w14:textId="6CC7A3E2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132. Budowa sieci kanalizacyjnej w aglomeracji </w:t>
      </w:r>
      <w:r w:rsidR="00E26037" w:rsidRPr="0063632F">
        <w:rPr>
          <w:rFonts w:cs="Times New Roman"/>
          <w:szCs w:val="24"/>
        </w:rPr>
        <w:t>Ślesin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03E80BB9" w14:textId="05C84336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133. Budowa sieci kanalizacyjnej w aglomeracji </w:t>
      </w:r>
      <w:r w:rsidR="00E26037" w:rsidRPr="0063632F">
        <w:rPr>
          <w:rFonts w:cs="Times New Roman"/>
          <w:szCs w:val="24"/>
        </w:rPr>
        <w:t>Rokietnica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78165FD7" w14:textId="5DBCCE55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134. Budowa sieci kanalizacyjnej w aglomeracji </w:t>
      </w:r>
      <w:r w:rsidR="00E26037" w:rsidRPr="0063632F">
        <w:rPr>
          <w:rFonts w:cs="Times New Roman"/>
          <w:szCs w:val="24"/>
        </w:rPr>
        <w:t>Koźminek</w:t>
      </w:r>
      <w:r w:rsidR="00EC3149" w:rsidRPr="0063632F">
        <w:rPr>
          <w:rFonts w:cs="Times New Roman"/>
          <w:szCs w:val="24"/>
        </w:rPr>
        <w:t>, woj. wi</w:t>
      </w:r>
      <w:r w:rsidR="00E26037" w:rsidRPr="0063632F">
        <w:rPr>
          <w:rFonts w:cs="Times New Roman"/>
          <w:szCs w:val="24"/>
        </w:rPr>
        <w:t>elkopolskie</w:t>
      </w:r>
      <w:r w:rsidR="00EC3149" w:rsidRPr="0063632F">
        <w:rPr>
          <w:rFonts w:cs="Times New Roman"/>
          <w:szCs w:val="24"/>
        </w:rPr>
        <w:t>;</w:t>
      </w:r>
    </w:p>
    <w:p w14:paraId="0D67BEAF" w14:textId="1E41C480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135. Budowa sieci kanalizacyjnej w aglomeracji </w:t>
      </w:r>
      <w:r w:rsidR="00E26037" w:rsidRPr="0063632F">
        <w:rPr>
          <w:rFonts w:cs="Times New Roman"/>
          <w:szCs w:val="24"/>
        </w:rPr>
        <w:t>Margonin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600AF18D" w14:textId="1C24FC31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136. Budowa sieci kanalizacyjnej w aglomeracji </w:t>
      </w:r>
      <w:r w:rsidR="00E26037" w:rsidRPr="0063632F">
        <w:rPr>
          <w:rFonts w:cs="Times New Roman"/>
          <w:szCs w:val="24"/>
        </w:rPr>
        <w:t>Krzyż Wielkopolski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1EE18DFC" w14:textId="33FEB2E0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137. Budowa sieci kanalizacyjnej w aglomeracji </w:t>
      </w:r>
      <w:r w:rsidR="00E26037" w:rsidRPr="0063632F">
        <w:rPr>
          <w:rFonts w:cs="Times New Roman"/>
          <w:szCs w:val="24"/>
        </w:rPr>
        <w:t>Rakoniewice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4E10B544" w14:textId="136AB2D3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138. Budowa sieci kanalizacyjnej w aglomeracji </w:t>
      </w:r>
      <w:r w:rsidR="00E26037" w:rsidRPr="0063632F">
        <w:rPr>
          <w:rFonts w:cs="Times New Roman"/>
          <w:szCs w:val="24"/>
        </w:rPr>
        <w:t>Przemęt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7206DECC" w14:textId="49103D1A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139. Budowa sieci kanalizacyjnej w aglomeracji </w:t>
      </w:r>
      <w:r w:rsidR="00E26037" w:rsidRPr="0063632F">
        <w:rPr>
          <w:rFonts w:cs="Times New Roman"/>
          <w:szCs w:val="24"/>
        </w:rPr>
        <w:t>Nekla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0C9E23EF" w14:textId="0B372486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140. Budowa sieci kanalizacyjnej w aglomeracji </w:t>
      </w:r>
      <w:r w:rsidR="00E26037" w:rsidRPr="0063632F">
        <w:rPr>
          <w:rFonts w:cs="Times New Roman"/>
          <w:szCs w:val="24"/>
        </w:rPr>
        <w:t>Ryczywół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29D549FD" w14:textId="6DD42F3F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141. Budowa sieci kanalizacyjnej w aglomeracji </w:t>
      </w:r>
      <w:r w:rsidR="00E26037" w:rsidRPr="0063632F">
        <w:rPr>
          <w:rFonts w:cs="Times New Roman"/>
          <w:szCs w:val="24"/>
        </w:rPr>
        <w:t>Tuliszków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7684314B" w14:textId="2D1C6525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142. Budowa sieci kanalizacyjnej w aglomeracji </w:t>
      </w:r>
      <w:r w:rsidR="00E26037" w:rsidRPr="0063632F">
        <w:rPr>
          <w:rFonts w:cs="Times New Roman"/>
          <w:szCs w:val="24"/>
        </w:rPr>
        <w:t>Zagórów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486407E7" w14:textId="0A89EC86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143. Budowa sieci kanalizacyjnej w aglomeracji </w:t>
      </w:r>
      <w:r w:rsidR="00E26037" w:rsidRPr="0063632F">
        <w:rPr>
          <w:rFonts w:cs="Times New Roman"/>
          <w:szCs w:val="24"/>
        </w:rPr>
        <w:t>Trzcinica</w:t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408FF3EC" w14:textId="5749F3FE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144. Budowa sieci kanalizacyjnej w aglomeracji </w:t>
      </w:r>
      <w:r w:rsidR="00E26037" w:rsidRPr="0063632F">
        <w:rPr>
          <w:rFonts w:cs="Times New Roman"/>
          <w:szCs w:val="24"/>
        </w:rPr>
        <w:t>Chocicza</w:t>
      </w:r>
      <w:r w:rsidR="00E26037" w:rsidRPr="0063632F">
        <w:rPr>
          <w:rFonts w:cs="Times New Roman"/>
          <w:szCs w:val="24"/>
        </w:rPr>
        <w:tab/>
      </w:r>
      <w:r w:rsidR="00EC3149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EC3149" w:rsidRPr="0063632F">
        <w:rPr>
          <w:rFonts w:cs="Times New Roman"/>
          <w:szCs w:val="24"/>
        </w:rPr>
        <w:t>;</w:t>
      </w:r>
    </w:p>
    <w:p w14:paraId="6D8D77C1" w14:textId="50A29905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145. Budowa sieci kanalizacyjnej w aglomeracji </w:t>
      </w:r>
      <w:r w:rsidR="00E26037" w:rsidRPr="0063632F">
        <w:rPr>
          <w:rFonts w:cs="Times New Roman"/>
          <w:szCs w:val="24"/>
        </w:rPr>
        <w:t>Kramsk</w:t>
      </w:r>
      <w:r w:rsidR="00EC3149" w:rsidRPr="0063632F">
        <w:rPr>
          <w:rFonts w:cs="Times New Roman"/>
          <w:szCs w:val="24"/>
        </w:rPr>
        <w:t>, woj. wi</w:t>
      </w:r>
      <w:r w:rsidR="00E26037" w:rsidRPr="0063632F">
        <w:rPr>
          <w:rFonts w:cs="Times New Roman"/>
          <w:szCs w:val="24"/>
        </w:rPr>
        <w:t>elkopolskie</w:t>
      </w:r>
      <w:r w:rsidR="00EC3149" w:rsidRPr="0063632F">
        <w:rPr>
          <w:rFonts w:cs="Times New Roman"/>
          <w:szCs w:val="24"/>
        </w:rPr>
        <w:t>;</w:t>
      </w:r>
    </w:p>
    <w:p w14:paraId="67380AD7" w14:textId="0A0C672A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146. Budowa sieci kanalizacyjnej w aglomeracji </w:t>
      </w:r>
      <w:r w:rsidR="00E26037" w:rsidRPr="0063632F">
        <w:rPr>
          <w:rFonts w:cs="Times New Roman"/>
          <w:szCs w:val="24"/>
        </w:rPr>
        <w:t>Kłecko</w:t>
      </w:r>
      <w:r w:rsidR="000A408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0A408E" w:rsidRPr="0063632F">
        <w:rPr>
          <w:rFonts w:cs="Times New Roman"/>
          <w:szCs w:val="24"/>
        </w:rPr>
        <w:t>;</w:t>
      </w:r>
    </w:p>
    <w:p w14:paraId="6C04D150" w14:textId="740DC5B1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147. Budowa sieci kanalizacyjnej w aglomeracji </w:t>
      </w:r>
      <w:r w:rsidR="00E26037" w:rsidRPr="0063632F">
        <w:rPr>
          <w:rFonts w:cs="Times New Roman"/>
          <w:szCs w:val="24"/>
        </w:rPr>
        <w:t>Włoszakowice</w:t>
      </w:r>
      <w:r w:rsidR="000A408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0A408E" w:rsidRPr="0063632F">
        <w:rPr>
          <w:rFonts w:cs="Times New Roman"/>
          <w:szCs w:val="24"/>
        </w:rPr>
        <w:t>;</w:t>
      </w:r>
    </w:p>
    <w:p w14:paraId="0FDEE9E5" w14:textId="2AC35883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148. Budowa sieci kanalizacyjnej w aglomeracji </w:t>
      </w:r>
      <w:r w:rsidR="00E26037" w:rsidRPr="0063632F">
        <w:rPr>
          <w:rFonts w:cs="Times New Roman"/>
          <w:szCs w:val="24"/>
        </w:rPr>
        <w:t>Połajewo</w:t>
      </w:r>
      <w:r w:rsidR="000A408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0A408E" w:rsidRPr="0063632F">
        <w:rPr>
          <w:rFonts w:cs="Times New Roman"/>
          <w:szCs w:val="24"/>
        </w:rPr>
        <w:t>;</w:t>
      </w:r>
    </w:p>
    <w:p w14:paraId="75BFA52B" w14:textId="6C0E7472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149. Budowa sieci kanalizacyjnej w aglomeracji </w:t>
      </w:r>
      <w:r w:rsidR="00E26037" w:rsidRPr="0063632F">
        <w:rPr>
          <w:rFonts w:cs="Times New Roman"/>
          <w:szCs w:val="24"/>
        </w:rPr>
        <w:t>Mieścisko</w:t>
      </w:r>
      <w:r w:rsidR="000A408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0A408E" w:rsidRPr="0063632F">
        <w:rPr>
          <w:rFonts w:cs="Times New Roman"/>
          <w:szCs w:val="24"/>
        </w:rPr>
        <w:t>;</w:t>
      </w:r>
    </w:p>
    <w:p w14:paraId="54305E8D" w14:textId="2A13F112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150. Budowa sieci kanalizacyjnej w aglomeracji </w:t>
      </w:r>
      <w:r w:rsidR="00E26037" w:rsidRPr="0063632F">
        <w:rPr>
          <w:rFonts w:cs="Times New Roman"/>
          <w:szCs w:val="24"/>
        </w:rPr>
        <w:t>Ostroróg</w:t>
      </w:r>
      <w:r w:rsidR="000A408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0A408E" w:rsidRPr="0063632F">
        <w:rPr>
          <w:rFonts w:cs="Times New Roman"/>
          <w:szCs w:val="24"/>
        </w:rPr>
        <w:t>;</w:t>
      </w:r>
    </w:p>
    <w:p w14:paraId="5EA831D8" w14:textId="3E29EDF7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151. Budowa sieci kanalizacyjnej w aglomeracji </w:t>
      </w:r>
      <w:r w:rsidR="00E26037" w:rsidRPr="0063632F">
        <w:rPr>
          <w:rFonts w:cs="Times New Roman"/>
          <w:szCs w:val="24"/>
        </w:rPr>
        <w:t>Sławsk</w:t>
      </w:r>
      <w:r w:rsidR="00E26037" w:rsidRPr="0063632F">
        <w:rPr>
          <w:rFonts w:cs="Times New Roman"/>
          <w:szCs w:val="24"/>
        </w:rPr>
        <w:tab/>
        <w:t>Rzgów</w:t>
      </w:r>
      <w:r w:rsidR="00E26037" w:rsidRPr="0063632F">
        <w:rPr>
          <w:rFonts w:cs="Times New Roman"/>
          <w:szCs w:val="24"/>
        </w:rPr>
        <w:tab/>
      </w:r>
      <w:r w:rsidR="00EB3FF6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</w:p>
    <w:p w14:paraId="758D1783" w14:textId="37670CA3" w:rsidR="00E26037" w:rsidRPr="0063632F" w:rsidRDefault="00F14279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lastRenderedPageBreak/>
        <w:t xml:space="preserve">152. Budowa sieci kanalizacyjnej w aglomeracji </w:t>
      </w:r>
      <w:r w:rsidR="00E26037" w:rsidRPr="0063632F">
        <w:rPr>
          <w:rFonts w:cs="Times New Roman"/>
          <w:szCs w:val="24"/>
        </w:rPr>
        <w:t>Otorowo</w:t>
      </w:r>
      <w:r w:rsidR="000A408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0A408E" w:rsidRPr="0063632F">
        <w:rPr>
          <w:rFonts w:cs="Times New Roman"/>
          <w:szCs w:val="24"/>
        </w:rPr>
        <w:t>;</w:t>
      </w:r>
    </w:p>
    <w:p w14:paraId="40CBF9F2" w14:textId="3B0DC012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153. Budowa sieci kanalizacyjnej w aglomeracji </w:t>
      </w:r>
      <w:r w:rsidR="00E26037" w:rsidRPr="0063632F">
        <w:rPr>
          <w:rFonts w:cs="Times New Roman"/>
          <w:szCs w:val="24"/>
        </w:rPr>
        <w:t>Pakosław</w:t>
      </w:r>
      <w:r w:rsidR="000A408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0A408E" w:rsidRPr="0063632F">
        <w:rPr>
          <w:rFonts w:cs="Times New Roman"/>
          <w:szCs w:val="24"/>
        </w:rPr>
        <w:t>;</w:t>
      </w:r>
    </w:p>
    <w:p w14:paraId="6C408E68" w14:textId="4E2F3252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154. Budowa sieci kanalizacyjnej w aglomeracji </w:t>
      </w:r>
      <w:r w:rsidR="00E26037" w:rsidRPr="0063632F">
        <w:rPr>
          <w:rFonts w:cs="Times New Roman"/>
          <w:szCs w:val="24"/>
        </w:rPr>
        <w:t>Skulsk</w:t>
      </w:r>
      <w:r w:rsidR="000A408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0A408E" w:rsidRPr="0063632F">
        <w:rPr>
          <w:rFonts w:cs="Times New Roman"/>
          <w:szCs w:val="24"/>
        </w:rPr>
        <w:t>;</w:t>
      </w:r>
    </w:p>
    <w:p w14:paraId="03A40F4A" w14:textId="62BC055A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155. Budowa sieci kanalizacyjnej w aglomeracji </w:t>
      </w:r>
      <w:r w:rsidR="00E26037" w:rsidRPr="0063632F">
        <w:rPr>
          <w:rFonts w:cs="Times New Roman"/>
          <w:szCs w:val="24"/>
        </w:rPr>
        <w:t>Nagradowice</w:t>
      </w:r>
      <w:r w:rsidR="000A408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0A408E" w:rsidRPr="0063632F">
        <w:rPr>
          <w:rFonts w:cs="Times New Roman"/>
          <w:szCs w:val="24"/>
        </w:rPr>
        <w:t>;</w:t>
      </w:r>
    </w:p>
    <w:p w14:paraId="47EB45C0" w14:textId="0BA2274A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156. Budowa sieci kanalizacyjnej w aglomeracji </w:t>
      </w:r>
      <w:r w:rsidR="00E26037" w:rsidRPr="0063632F">
        <w:rPr>
          <w:rFonts w:cs="Times New Roman"/>
          <w:szCs w:val="24"/>
        </w:rPr>
        <w:t>Rososzyca</w:t>
      </w:r>
      <w:r w:rsidR="000A408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0A408E" w:rsidRPr="0063632F">
        <w:rPr>
          <w:rFonts w:cs="Times New Roman"/>
          <w:szCs w:val="24"/>
        </w:rPr>
        <w:t>;</w:t>
      </w:r>
    </w:p>
    <w:p w14:paraId="27DFB59C" w14:textId="01E45779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157. Budowa sieci kanalizacyjnej w aglomeracji </w:t>
      </w:r>
      <w:r w:rsidR="00E26037" w:rsidRPr="0063632F">
        <w:rPr>
          <w:rFonts w:cs="Times New Roman"/>
          <w:szCs w:val="24"/>
        </w:rPr>
        <w:t>Brzeźno</w:t>
      </w:r>
      <w:r w:rsidR="000A408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0A408E" w:rsidRPr="0063632F">
        <w:rPr>
          <w:rFonts w:cs="Times New Roman"/>
          <w:szCs w:val="24"/>
        </w:rPr>
        <w:t>;</w:t>
      </w:r>
    </w:p>
    <w:p w14:paraId="4C46F9DD" w14:textId="48EE2899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158. Budowa sieci kanalizacyjnej w aglomeracji </w:t>
      </w:r>
      <w:r w:rsidR="00E26037" w:rsidRPr="0063632F">
        <w:rPr>
          <w:rFonts w:cs="Times New Roman"/>
          <w:szCs w:val="24"/>
        </w:rPr>
        <w:t>Wijewo</w:t>
      </w:r>
      <w:r w:rsidR="000A408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0A408E" w:rsidRPr="0063632F">
        <w:rPr>
          <w:rFonts w:cs="Times New Roman"/>
          <w:szCs w:val="24"/>
        </w:rPr>
        <w:t>;</w:t>
      </w:r>
    </w:p>
    <w:p w14:paraId="59EC651B" w14:textId="16693C5B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159. Budowa sieci kanalizacyjnej w aglomeracji </w:t>
      </w:r>
      <w:r w:rsidR="00E26037" w:rsidRPr="0063632F">
        <w:rPr>
          <w:rFonts w:cs="Times New Roman"/>
          <w:szCs w:val="24"/>
        </w:rPr>
        <w:t>Chludowo</w:t>
      </w:r>
      <w:r w:rsidR="000A408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0A408E" w:rsidRPr="0063632F">
        <w:rPr>
          <w:rFonts w:cs="Times New Roman"/>
          <w:szCs w:val="24"/>
        </w:rPr>
        <w:t>;</w:t>
      </w:r>
    </w:p>
    <w:p w14:paraId="5CEFA422" w14:textId="06C8D171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160. Budowa sieci kanalizacyjnej w aglomeracji </w:t>
      </w:r>
      <w:r w:rsidR="00E26037" w:rsidRPr="0063632F">
        <w:rPr>
          <w:rFonts w:cs="Times New Roman"/>
          <w:szCs w:val="24"/>
        </w:rPr>
        <w:t>Jaraczewo</w:t>
      </w:r>
      <w:r w:rsidR="000A408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0A408E" w:rsidRPr="0063632F">
        <w:rPr>
          <w:rFonts w:cs="Times New Roman"/>
          <w:szCs w:val="24"/>
        </w:rPr>
        <w:t>;</w:t>
      </w:r>
    </w:p>
    <w:p w14:paraId="707898B2" w14:textId="2160C20C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161. Budowa sieci kanalizacyjnej w aglomeracji </w:t>
      </w:r>
      <w:r w:rsidR="00E26037" w:rsidRPr="0063632F">
        <w:rPr>
          <w:rFonts w:cs="Times New Roman"/>
          <w:szCs w:val="24"/>
        </w:rPr>
        <w:t>Blizanów</w:t>
      </w:r>
      <w:r w:rsidR="00C775CE" w:rsidRPr="0063632F">
        <w:rPr>
          <w:rFonts w:cs="Times New Roman"/>
          <w:szCs w:val="24"/>
        </w:rPr>
        <w:t>, woj. w</w:t>
      </w:r>
      <w:r w:rsidR="00E26037" w:rsidRPr="0063632F">
        <w:rPr>
          <w:rFonts w:cs="Times New Roman"/>
          <w:szCs w:val="24"/>
        </w:rPr>
        <w:t>ielkopolskie</w:t>
      </w:r>
      <w:r w:rsidR="00C775CE" w:rsidRPr="0063632F">
        <w:rPr>
          <w:rFonts w:cs="Times New Roman"/>
          <w:szCs w:val="24"/>
        </w:rPr>
        <w:t>;</w:t>
      </w:r>
    </w:p>
    <w:p w14:paraId="5D86D787" w14:textId="21B021AE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162. Budowa sieci kanalizacyjnej w aglomeracji </w:t>
      </w:r>
      <w:r w:rsidR="00E26037" w:rsidRPr="0063632F">
        <w:rPr>
          <w:rFonts w:cs="Times New Roman"/>
          <w:szCs w:val="24"/>
        </w:rPr>
        <w:t>Koszalin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C775CE" w:rsidRPr="0063632F">
        <w:rPr>
          <w:rFonts w:cs="Times New Roman"/>
          <w:szCs w:val="24"/>
        </w:rPr>
        <w:t>;</w:t>
      </w:r>
    </w:p>
    <w:p w14:paraId="1907416B" w14:textId="5D2B4665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163. Budowa sieci kanalizacyjnej w aglomeracji </w:t>
      </w:r>
      <w:r w:rsidR="00E26037" w:rsidRPr="0063632F">
        <w:rPr>
          <w:rFonts w:cs="Times New Roman"/>
          <w:szCs w:val="24"/>
        </w:rPr>
        <w:t>Szczecinek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46656483" w14:textId="42E76739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164. Budowa sieci kanalizacyjnej w aglomeracji </w:t>
      </w:r>
      <w:r w:rsidR="00E26037" w:rsidRPr="0063632F">
        <w:rPr>
          <w:rFonts w:cs="Times New Roman"/>
          <w:szCs w:val="24"/>
        </w:rPr>
        <w:t>Police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3ACDC9BC" w14:textId="2F95C45E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165. Budowa sieci kanalizacyjnej w aglomeracji </w:t>
      </w:r>
      <w:r w:rsidR="00E26037" w:rsidRPr="0063632F">
        <w:rPr>
          <w:rFonts w:cs="Times New Roman"/>
          <w:szCs w:val="24"/>
        </w:rPr>
        <w:t>Gryfino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03C10A77" w14:textId="50C1E180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166. Budowa sieci kanalizacyjnej w aglomeracji </w:t>
      </w:r>
      <w:r w:rsidR="00E26037" w:rsidRPr="0063632F">
        <w:rPr>
          <w:rFonts w:cs="Times New Roman"/>
          <w:szCs w:val="24"/>
        </w:rPr>
        <w:t>Mielno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1FBB308E" w14:textId="3BD0E94B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167. Budowa sieci kanalizacyjnej w aglomeracji </w:t>
      </w:r>
      <w:r w:rsidR="00E26037" w:rsidRPr="0063632F">
        <w:rPr>
          <w:rFonts w:cs="Times New Roman"/>
          <w:szCs w:val="24"/>
        </w:rPr>
        <w:t>Myślibórz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6B426956" w14:textId="58F4F4F2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168. Budowa sieci kanalizacyjnej w aglomeracji </w:t>
      </w:r>
      <w:r w:rsidR="00E26037" w:rsidRPr="0063632F">
        <w:rPr>
          <w:rFonts w:cs="Times New Roman"/>
          <w:szCs w:val="24"/>
        </w:rPr>
        <w:t>Wiejska Darłowo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6DCFF975" w14:textId="5B9C54B8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169. Budowa sieci kanalizacyjnej w aglomeracji </w:t>
      </w:r>
      <w:r w:rsidR="00E26037" w:rsidRPr="0063632F">
        <w:rPr>
          <w:rFonts w:cs="Times New Roman"/>
          <w:szCs w:val="24"/>
        </w:rPr>
        <w:t>Choszczno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5EA1E906" w14:textId="02133117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170. Budowa sieci kanalizacyjnej w aglomeracji </w:t>
      </w:r>
      <w:r w:rsidR="00E26037" w:rsidRPr="0063632F">
        <w:rPr>
          <w:rFonts w:cs="Times New Roman"/>
          <w:szCs w:val="24"/>
        </w:rPr>
        <w:t>Drawsko Pomorskie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04757E33" w14:textId="6AC4A564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171. Budowa sieci kanalizacyjnej w aglomeracji </w:t>
      </w:r>
      <w:r w:rsidR="00E26037" w:rsidRPr="0063632F">
        <w:rPr>
          <w:rFonts w:cs="Times New Roman"/>
          <w:szCs w:val="24"/>
        </w:rPr>
        <w:t>Chojna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2A771709" w14:textId="7360274D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172. Budowa sieci kanalizacyjnej w aglomeracji </w:t>
      </w:r>
      <w:r w:rsidR="00E26037" w:rsidRPr="0063632F">
        <w:rPr>
          <w:rFonts w:cs="Times New Roman"/>
          <w:szCs w:val="24"/>
        </w:rPr>
        <w:t>Kamień Pomorski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35BB8A10" w14:textId="75F36122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173. Budowa sieci kanalizacyjnej w aglomeracji </w:t>
      </w:r>
      <w:r w:rsidR="00E26037" w:rsidRPr="0063632F">
        <w:rPr>
          <w:rFonts w:cs="Times New Roman"/>
          <w:szCs w:val="24"/>
        </w:rPr>
        <w:t>Jarosławiec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76AC60D3" w14:textId="58A9AA24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174. </w:t>
      </w:r>
      <w:r w:rsidR="00E26037" w:rsidRPr="0063632F">
        <w:rPr>
          <w:rFonts w:cs="Times New Roman"/>
          <w:szCs w:val="24"/>
        </w:rPr>
        <w:t>Obszar i granice aglomeracji Gminy Bobolice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4E0B76C3" w14:textId="0A9603C2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175. Budowa sieci kanalizacyjnej w aglomeracji </w:t>
      </w:r>
      <w:r w:rsidR="00E26037" w:rsidRPr="0063632F">
        <w:rPr>
          <w:rFonts w:cs="Times New Roman"/>
          <w:szCs w:val="24"/>
        </w:rPr>
        <w:t>Sianów</w:t>
      </w:r>
      <w:r w:rsidR="00E26037" w:rsidRPr="0063632F">
        <w:rPr>
          <w:rFonts w:cs="Times New Roman"/>
          <w:szCs w:val="24"/>
        </w:rPr>
        <w:tab/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28D7F746" w14:textId="791FA742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176. Budowa sieci kanalizacyjnej w aglomeracji </w:t>
      </w:r>
      <w:r w:rsidR="00E26037" w:rsidRPr="0063632F">
        <w:rPr>
          <w:rFonts w:cs="Times New Roman"/>
          <w:szCs w:val="24"/>
        </w:rPr>
        <w:t>Dobrzany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00360982" w14:textId="6A0E031B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177. Budowa sieci kanalizacyjnej w aglomeracji </w:t>
      </w:r>
      <w:r w:rsidR="00E26037" w:rsidRPr="0063632F">
        <w:rPr>
          <w:rFonts w:cs="Times New Roman"/>
          <w:szCs w:val="24"/>
        </w:rPr>
        <w:t>Stepnica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341761DF" w14:textId="0BADF66F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178. Budowa sieci kanalizacyjnej w aglomeracji </w:t>
      </w:r>
      <w:r w:rsidR="00E26037" w:rsidRPr="0063632F">
        <w:rPr>
          <w:rFonts w:cs="Times New Roman"/>
          <w:szCs w:val="24"/>
        </w:rPr>
        <w:t>Biały Bór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001270D9" w14:textId="1D52A5CF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179. Budowa sieci kanalizacyjnej w aglomeracji </w:t>
      </w:r>
      <w:r w:rsidR="00E26037" w:rsidRPr="0063632F">
        <w:rPr>
          <w:rFonts w:cs="Times New Roman"/>
          <w:szCs w:val="24"/>
        </w:rPr>
        <w:t>Węgorzyno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5E7FE59C" w14:textId="179C4368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180. Budowa sieci kanalizacyjnej w aglomeracji </w:t>
      </w:r>
      <w:r w:rsidR="00E26037" w:rsidRPr="0063632F">
        <w:rPr>
          <w:rFonts w:cs="Times New Roman"/>
          <w:szCs w:val="24"/>
        </w:rPr>
        <w:t>Manowo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6B987507" w14:textId="1DC47E1C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181. Budowa sieci kanalizacyjnej w aglomeracji </w:t>
      </w:r>
      <w:r w:rsidR="00E26037" w:rsidRPr="0063632F">
        <w:rPr>
          <w:rFonts w:cs="Times New Roman"/>
          <w:szCs w:val="24"/>
        </w:rPr>
        <w:t>Drawno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52CE6F79" w14:textId="60B1F091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182. Budowa sieci kanalizacyjnej w aglomeracji </w:t>
      </w:r>
      <w:r w:rsidR="00E26037" w:rsidRPr="0063632F">
        <w:rPr>
          <w:rFonts w:cs="Times New Roman"/>
          <w:szCs w:val="24"/>
        </w:rPr>
        <w:t>Wierzchowo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54975E61" w14:textId="5EAB0123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lastRenderedPageBreak/>
        <w:t xml:space="preserve">183. Budowa sieci kanalizacyjnej w aglomeracji </w:t>
      </w:r>
      <w:r w:rsidR="00E26037" w:rsidRPr="0063632F">
        <w:rPr>
          <w:rFonts w:cs="Times New Roman"/>
          <w:szCs w:val="24"/>
        </w:rPr>
        <w:t>Biesiekierz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4E0C9EE2" w14:textId="755796BD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184. Budowa sieci kanalizacyjnej w aglomeracji </w:t>
      </w:r>
      <w:r w:rsidR="00E26037" w:rsidRPr="0063632F">
        <w:rPr>
          <w:rFonts w:cs="Times New Roman"/>
          <w:szCs w:val="24"/>
        </w:rPr>
        <w:t>Warnice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5538104D" w14:textId="27AE806A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185. Budowa sieci kanalizacyjnej w aglomeracji </w:t>
      </w:r>
      <w:r w:rsidR="00E26037" w:rsidRPr="0063632F">
        <w:rPr>
          <w:rFonts w:cs="Times New Roman"/>
          <w:szCs w:val="24"/>
        </w:rPr>
        <w:t>Szczecin Prawobrzeże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62D64FC2" w14:textId="66623036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186. Budowa sieci kanalizacyjnej w aglomeracji </w:t>
      </w:r>
      <w:r w:rsidR="00E26037" w:rsidRPr="0063632F">
        <w:rPr>
          <w:rFonts w:cs="Times New Roman"/>
          <w:szCs w:val="24"/>
        </w:rPr>
        <w:t>Dobra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52BEB3FF" w14:textId="4726202A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187. Budowa sieci kanalizacyjnej w aglomeracji </w:t>
      </w:r>
      <w:r w:rsidR="00E26037" w:rsidRPr="0063632F">
        <w:rPr>
          <w:rFonts w:cs="Times New Roman"/>
          <w:szCs w:val="24"/>
        </w:rPr>
        <w:t>Świdwin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790C1467" w14:textId="1593789F" w:rsidR="00E26037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188. Budowa sieci kanalizacyjnej w aglomeracji </w:t>
      </w:r>
      <w:r w:rsidR="00E26037" w:rsidRPr="0063632F">
        <w:rPr>
          <w:rFonts w:cs="Times New Roman"/>
          <w:szCs w:val="24"/>
        </w:rPr>
        <w:t>Moryń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2C817ADF" w14:textId="615F34F5" w:rsidR="006D2279" w:rsidRPr="0063632F" w:rsidRDefault="006A5DC2" w:rsidP="00E26037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189. Budowa sieci kanalizacyjnej w aglomeracji </w:t>
      </w:r>
      <w:r w:rsidR="00E26037" w:rsidRPr="0063632F">
        <w:rPr>
          <w:rFonts w:cs="Times New Roman"/>
          <w:szCs w:val="24"/>
        </w:rPr>
        <w:t>Świeszyno</w:t>
      </w:r>
      <w:r w:rsidR="009B6FAD" w:rsidRPr="0063632F">
        <w:rPr>
          <w:rFonts w:cs="Times New Roman"/>
          <w:szCs w:val="24"/>
        </w:rPr>
        <w:t>, woj. z</w:t>
      </w:r>
      <w:r w:rsidR="00E26037" w:rsidRPr="0063632F">
        <w:rPr>
          <w:rFonts w:cs="Times New Roman"/>
          <w:szCs w:val="24"/>
        </w:rPr>
        <w:t>achodniopomorskie</w:t>
      </w:r>
      <w:r w:rsidR="009B6FAD" w:rsidRPr="0063632F">
        <w:rPr>
          <w:rFonts w:cs="Times New Roman"/>
          <w:szCs w:val="24"/>
        </w:rPr>
        <w:t>;</w:t>
      </w:r>
    </w:p>
    <w:p w14:paraId="0AE7384D" w14:textId="2B347F00" w:rsidR="00862328" w:rsidRPr="0063632F" w:rsidRDefault="00862328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190. </w:t>
      </w:r>
      <w:bookmarkStart w:id="18" w:name="_Hlk115097143"/>
      <w:r w:rsidRPr="0063632F">
        <w:rPr>
          <w:rFonts w:cs="Times New Roman"/>
          <w:szCs w:val="24"/>
        </w:rPr>
        <w:t xml:space="preserve">Modernizacja sieci kanalizacyjnej w aglomeracji </w:t>
      </w:r>
      <w:bookmarkEnd w:id="18"/>
      <w:r w:rsidRPr="0063632F">
        <w:rPr>
          <w:rFonts w:cs="Times New Roman"/>
          <w:szCs w:val="24"/>
        </w:rPr>
        <w:t>Wrocław, woj. dolnośląskie;</w:t>
      </w:r>
    </w:p>
    <w:p w14:paraId="17F8FB45" w14:textId="7C9B468D" w:rsidR="00862328" w:rsidRPr="0063632F" w:rsidRDefault="00862328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191.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Bielawa</w:t>
      </w:r>
      <w:r w:rsidR="001D5A37" w:rsidRPr="0063632F">
        <w:rPr>
          <w:rFonts w:cs="Times New Roman"/>
          <w:szCs w:val="24"/>
        </w:rPr>
        <w:t>, woj. d</w:t>
      </w:r>
      <w:r w:rsidR="00244742" w:rsidRPr="0063632F">
        <w:rPr>
          <w:rFonts w:cs="Times New Roman"/>
          <w:szCs w:val="24"/>
        </w:rPr>
        <w:t>olnośląskie</w:t>
      </w:r>
      <w:r w:rsidR="001D5A37" w:rsidRPr="0063632F">
        <w:rPr>
          <w:rFonts w:cs="Times New Roman"/>
          <w:szCs w:val="24"/>
        </w:rPr>
        <w:t>;</w:t>
      </w:r>
    </w:p>
    <w:p w14:paraId="6791A5FF" w14:textId="6BEE89F4" w:rsidR="00862328" w:rsidRPr="0063632F" w:rsidRDefault="00862328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192.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Dzierżoniów</w:t>
      </w:r>
      <w:r w:rsidR="001D5A37" w:rsidRPr="0063632F">
        <w:rPr>
          <w:rFonts w:cs="Times New Roman"/>
          <w:szCs w:val="24"/>
        </w:rPr>
        <w:t>, woj. d</w:t>
      </w:r>
      <w:r w:rsidR="00244742" w:rsidRPr="0063632F">
        <w:rPr>
          <w:rFonts w:cs="Times New Roman"/>
          <w:szCs w:val="24"/>
        </w:rPr>
        <w:t>olnośląskie</w:t>
      </w:r>
      <w:r w:rsidR="001D5A37" w:rsidRPr="0063632F">
        <w:rPr>
          <w:rFonts w:cs="Times New Roman"/>
          <w:szCs w:val="24"/>
        </w:rPr>
        <w:t>;</w:t>
      </w:r>
    </w:p>
    <w:p w14:paraId="4B33D300" w14:textId="1D7C67BE" w:rsidR="00862328" w:rsidRPr="0063632F" w:rsidRDefault="00862328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193.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Ząbkowice Śląskie</w:t>
      </w:r>
      <w:r w:rsidR="001D5A37" w:rsidRPr="0063632F">
        <w:rPr>
          <w:rFonts w:cs="Times New Roman"/>
          <w:szCs w:val="24"/>
        </w:rPr>
        <w:t>, woj. do</w:t>
      </w:r>
      <w:r w:rsidR="00244742" w:rsidRPr="0063632F">
        <w:rPr>
          <w:rFonts w:cs="Times New Roman"/>
          <w:szCs w:val="24"/>
        </w:rPr>
        <w:t>lnośląskie</w:t>
      </w:r>
      <w:r w:rsidR="001D5A37" w:rsidRPr="0063632F">
        <w:rPr>
          <w:rFonts w:cs="Times New Roman"/>
          <w:szCs w:val="24"/>
        </w:rPr>
        <w:t>;</w:t>
      </w:r>
    </w:p>
    <w:p w14:paraId="4126C934" w14:textId="64B2A6D4" w:rsidR="00862328" w:rsidRPr="0063632F" w:rsidRDefault="00862328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194.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Trzebnica</w:t>
      </w:r>
      <w:r w:rsidR="001D5A37" w:rsidRPr="0063632F">
        <w:rPr>
          <w:rFonts w:cs="Times New Roman"/>
          <w:szCs w:val="24"/>
        </w:rPr>
        <w:t>, woj. d</w:t>
      </w:r>
      <w:r w:rsidR="00244742" w:rsidRPr="0063632F">
        <w:rPr>
          <w:rFonts w:cs="Times New Roman"/>
          <w:szCs w:val="24"/>
        </w:rPr>
        <w:t>olnośląskie</w:t>
      </w:r>
      <w:r w:rsidR="001D5A37" w:rsidRPr="0063632F">
        <w:rPr>
          <w:rFonts w:cs="Times New Roman"/>
          <w:szCs w:val="24"/>
        </w:rPr>
        <w:t>;</w:t>
      </w:r>
    </w:p>
    <w:p w14:paraId="6F920206" w14:textId="7777DF4F" w:rsidR="00862328" w:rsidRPr="0063632F" w:rsidRDefault="00862328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195.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Kamienna Góra</w:t>
      </w:r>
      <w:r w:rsidR="00244742" w:rsidRPr="0063632F">
        <w:rPr>
          <w:rFonts w:cs="Times New Roman"/>
          <w:szCs w:val="24"/>
        </w:rPr>
        <w:tab/>
      </w:r>
      <w:r w:rsidR="001D5A37" w:rsidRPr="0063632F">
        <w:rPr>
          <w:rFonts w:cs="Times New Roman"/>
          <w:szCs w:val="24"/>
        </w:rPr>
        <w:t>, woj. do</w:t>
      </w:r>
      <w:r w:rsidR="00244742" w:rsidRPr="0063632F">
        <w:rPr>
          <w:rFonts w:cs="Times New Roman"/>
          <w:szCs w:val="24"/>
        </w:rPr>
        <w:t>lnośląskie</w:t>
      </w:r>
      <w:r w:rsidR="001D5A37" w:rsidRPr="0063632F">
        <w:rPr>
          <w:rFonts w:cs="Times New Roman"/>
          <w:szCs w:val="24"/>
        </w:rPr>
        <w:t>;</w:t>
      </w:r>
    </w:p>
    <w:p w14:paraId="0287DC2B" w14:textId="51E3A866" w:rsidR="00862328" w:rsidRPr="0063632F" w:rsidRDefault="00862328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196.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Bogatynia</w:t>
      </w:r>
      <w:r w:rsidR="001D5A37" w:rsidRPr="0063632F">
        <w:rPr>
          <w:rFonts w:cs="Times New Roman"/>
          <w:szCs w:val="24"/>
        </w:rPr>
        <w:t>, woj. d</w:t>
      </w:r>
      <w:r w:rsidR="00244742" w:rsidRPr="0063632F">
        <w:rPr>
          <w:rFonts w:cs="Times New Roman"/>
          <w:szCs w:val="24"/>
        </w:rPr>
        <w:t>olnośląskie</w:t>
      </w:r>
      <w:r w:rsidR="001D5A37" w:rsidRPr="0063632F">
        <w:rPr>
          <w:rFonts w:cs="Times New Roman"/>
          <w:szCs w:val="24"/>
        </w:rPr>
        <w:t>;</w:t>
      </w:r>
    </w:p>
    <w:p w14:paraId="736A5BF1" w14:textId="609C6DB7" w:rsidR="00862328" w:rsidRPr="0063632F" w:rsidRDefault="00862328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197.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Żarów</w:t>
      </w:r>
      <w:r w:rsidR="001D5A37" w:rsidRPr="0063632F">
        <w:rPr>
          <w:rFonts w:cs="Times New Roman"/>
          <w:szCs w:val="24"/>
        </w:rPr>
        <w:t>, woj. dolnośląskie;</w:t>
      </w:r>
    </w:p>
    <w:p w14:paraId="422FCF53" w14:textId="083F9946" w:rsidR="00862328" w:rsidRPr="0063632F" w:rsidRDefault="00862328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198.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Walim</w:t>
      </w:r>
      <w:r w:rsidR="001D5A37" w:rsidRPr="0063632F">
        <w:rPr>
          <w:rFonts w:cs="Times New Roman"/>
          <w:szCs w:val="24"/>
        </w:rPr>
        <w:t>,</w:t>
      </w:r>
      <w:r w:rsidR="00244742" w:rsidRPr="0063632F">
        <w:rPr>
          <w:rFonts w:cs="Times New Roman"/>
          <w:szCs w:val="24"/>
        </w:rPr>
        <w:tab/>
      </w:r>
      <w:r w:rsidR="001D5A37" w:rsidRPr="0063632F">
        <w:rPr>
          <w:rFonts w:cs="Times New Roman"/>
          <w:szCs w:val="24"/>
        </w:rPr>
        <w:t>woj. dolnośląskie;</w:t>
      </w:r>
    </w:p>
    <w:p w14:paraId="15921BF1" w14:textId="6DA161D8" w:rsidR="00862328" w:rsidRPr="0063632F" w:rsidRDefault="00862328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199.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Jelcz-Laskowice</w:t>
      </w:r>
      <w:r w:rsidR="001D5A37" w:rsidRPr="0063632F">
        <w:rPr>
          <w:rFonts w:cs="Times New Roman"/>
          <w:szCs w:val="24"/>
        </w:rPr>
        <w:t>,</w:t>
      </w:r>
      <w:r w:rsidR="00244742" w:rsidRPr="0063632F">
        <w:rPr>
          <w:rFonts w:cs="Times New Roman"/>
          <w:szCs w:val="24"/>
        </w:rPr>
        <w:tab/>
      </w:r>
      <w:r w:rsidR="001D5A37" w:rsidRPr="0063632F">
        <w:rPr>
          <w:rFonts w:cs="Times New Roman"/>
          <w:szCs w:val="24"/>
        </w:rPr>
        <w:t>woj. dolnośląskie</w:t>
      </w:r>
      <w:r w:rsidR="00244742" w:rsidRPr="0063632F">
        <w:rPr>
          <w:rFonts w:cs="Times New Roman"/>
          <w:szCs w:val="24"/>
        </w:rPr>
        <w:t>;</w:t>
      </w:r>
    </w:p>
    <w:p w14:paraId="4496AAF7" w14:textId="0234D5D1" w:rsidR="00862328" w:rsidRPr="0063632F" w:rsidRDefault="00862328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200.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Lubawka</w:t>
      </w:r>
      <w:r w:rsidR="001D5A37" w:rsidRPr="0063632F">
        <w:rPr>
          <w:rFonts w:cs="Times New Roman"/>
          <w:szCs w:val="24"/>
        </w:rPr>
        <w:t>, woj. dolnośląskie</w:t>
      </w:r>
      <w:r w:rsidR="00244742" w:rsidRPr="0063632F">
        <w:rPr>
          <w:rFonts w:cs="Times New Roman"/>
          <w:szCs w:val="24"/>
        </w:rPr>
        <w:t>;</w:t>
      </w:r>
    </w:p>
    <w:p w14:paraId="187E8715" w14:textId="5B946EA4" w:rsidR="00862328" w:rsidRPr="0063632F" w:rsidRDefault="00862328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201. </w:t>
      </w:r>
      <w:r w:rsidR="000A2B55" w:rsidRPr="0063632F">
        <w:rPr>
          <w:rFonts w:cs="Times New Roman"/>
          <w:szCs w:val="24"/>
        </w:rPr>
        <w:t>Modernizacja sieci kanalizacyjnej w aglomeracji</w:t>
      </w:r>
      <w:r w:rsidR="00244742" w:rsidRPr="0063632F">
        <w:rPr>
          <w:rFonts w:cs="Times New Roman"/>
          <w:szCs w:val="24"/>
        </w:rPr>
        <w:t xml:space="preserve"> Sobótka</w:t>
      </w:r>
      <w:r w:rsidR="001D5A37" w:rsidRPr="0063632F">
        <w:rPr>
          <w:rFonts w:cs="Times New Roman"/>
          <w:szCs w:val="24"/>
        </w:rPr>
        <w:t>, woj. dolnośląskie</w:t>
      </w:r>
      <w:r w:rsidR="00244742" w:rsidRPr="0063632F">
        <w:rPr>
          <w:rFonts w:cs="Times New Roman"/>
          <w:szCs w:val="24"/>
        </w:rPr>
        <w:t>;</w:t>
      </w:r>
    </w:p>
    <w:p w14:paraId="3BD97D7D" w14:textId="40F7B6E2" w:rsidR="00862328" w:rsidRPr="0063632F" w:rsidRDefault="00862328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202. </w:t>
      </w:r>
      <w:r w:rsidR="000A2B55" w:rsidRPr="0063632F">
        <w:rPr>
          <w:rFonts w:cs="Times New Roman"/>
          <w:szCs w:val="24"/>
        </w:rPr>
        <w:t>Modernizacja sieci kanalizacyjnej w aglomeracji</w:t>
      </w:r>
      <w:r w:rsidR="00244742" w:rsidRPr="0063632F">
        <w:rPr>
          <w:rFonts w:cs="Times New Roman"/>
          <w:szCs w:val="24"/>
        </w:rPr>
        <w:t xml:space="preserve"> Wojcieszów</w:t>
      </w:r>
      <w:r w:rsidR="001D5A37" w:rsidRPr="0063632F">
        <w:rPr>
          <w:rFonts w:cs="Times New Roman"/>
          <w:szCs w:val="24"/>
        </w:rPr>
        <w:t>, woj. dolnośląskie</w:t>
      </w:r>
      <w:r w:rsidR="00244742" w:rsidRPr="0063632F">
        <w:rPr>
          <w:rFonts w:cs="Times New Roman"/>
          <w:szCs w:val="24"/>
        </w:rPr>
        <w:tab/>
        <w:t>;</w:t>
      </w:r>
    </w:p>
    <w:p w14:paraId="22835FC7" w14:textId="4A104F10" w:rsidR="00862328" w:rsidRPr="0063632F" w:rsidRDefault="00862328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203. </w:t>
      </w:r>
      <w:r w:rsidR="000A2B55" w:rsidRPr="0063632F">
        <w:rPr>
          <w:rFonts w:cs="Times New Roman"/>
          <w:szCs w:val="24"/>
        </w:rPr>
        <w:t>Modernizacja sieci kanalizacyjnej w aglomeracji</w:t>
      </w:r>
      <w:r w:rsidR="00244742" w:rsidRPr="0063632F">
        <w:rPr>
          <w:rFonts w:cs="Times New Roman"/>
          <w:szCs w:val="24"/>
        </w:rPr>
        <w:t xml:space="preserve"> Prochowice</w:t>
      </w:r>
      <w:r w:rsidR="001D5A37" w:rsidRPr="0063632F">
        <w:rPr>
          <w:rFonts w:cs="Times New Roman"/>
          <w:szCs w:val="24"/>
        </w:rPr>
        <w:t>, woj. dolnośląskie</w:t>
      </w:r>
      <w:r w:rsidR="00244742" w:rsidRPr="0063632F">
        <w:rPr>
          <w:rFonts w:cs="Times New Roman"/>
          <w:szCs w:val="24"/>
        </w:rPr>
        <w:t>;</w:t>
      </w:r>
    </w:p>
    <w:p w14:paraId="580C829F" w14:textId="7BA2130A" w:rsidR="00862328" w:rsidRPr="0063632F" w:rsidRDefault="00862328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204.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Siechnice</w:t>
      </w:r>
      <w:r w:rsidR="001D5A37" w:rsidRPr="0063632F">
        <w:rPr>
          <w:rFonts w:cs="Times New Roman"/>
          <w:szCs w:val="24"/>
        </w:rPr>
        <w:t>, woj. dolnośląskie</w:t>
      </w:r>
      <w:r w:rsidR="00244742" w:rsidRPr="0063632F">
        <w:rPr>
          <w:rFonts w:cs="Times New Roman"/>
          <w:szCs w:val="24"/>
        </w:rPr>
        <w:t>;</w:t>
      </w:r>
    </w:p>
    <w:p w14:paraId="1640D57D" w14:textId="1002CD29" w:rsidR="00862328" w:rsidRPr="0063632F" w:rsidRDefault="00862328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205. </w:t>
      </w:r>
      <w:r w:rsidR="000A2B55" w:rsidRPr="0063632F">
        <w:rPr>
          <w:rFonts w:cs="Times New Roman"/>
          <w:szCs w:val="24"/>
        </w:rPr>
        <w:t>Modernizacja sieci kanalizacyjnej w aglomeracji</w:t>
      </w:r>
      <w:r w:rsidR="00244742" w:rsidRPr="0063632F">
        <w:rPr>
          <w:rFonts w:cs="Times New Roman"/>
          <w:szCs w:val="24"/>
        </w:rPr>
        <w:t xml:space="preserve"> Wisznia Mała</w:t>
      </w:r>
      <w:r w:rsidR="001D5A37" w:rsidRPr="0063632F">
        <w:rPr>
          <w:rFonts w:cs="Times New Roman"/>
          <w:szCs w:val="24"/>
        </w:rPr>
        <w:t>, woj. d</w:t>
      </w:r>
      <w:r w:rsidR="00244742" w:rsidRPr="0063632F">
        <w:rPr>
          <w:rFonts w:cs="Times New Roman"/>
          <w:szCs w:val="24"/>
        </w:rPr>
        <w:t>olnośląskie;</w:t>
      </w:r>
    </w:p>
    <w:p w14:paraId="13AC4E60" w14:textId="2DE3DE8D" w:rsidR="00862328" w:rsidRPr="0063632F" w:rsidRDefault="00862328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206.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Lubomierz</w:t>
      </w:r>
      <w:r w:rsidR="00244742" w:rsidRPr="0063632F">
        <w:rPr>
          <w:rFonts w:cs="Times New Roman"/>
          <w:szCs w:val="24"/>
        </w:rPr>
        <w:tab/>
      </w:r>
      <w:r w:rsidR="001D5A37" w:rsidRPr="0063632F">
        <w:rPr>
          <w:rFonts w:cs="Times New Roman"/>
          <w:szCs w:val="24"/>
        </w:rPr>
        <w:t>, woj. d</w:t>
      </w:r>
      <w:r w:rsidR="00244742" w:rsidRPr="0063632F">
        <w:rPr>
          <w:rFonts w:cs="Times New Roman"/>
          <w:szCs w:val="24"/>
        </w:rPr>
        <w:t>olnośląskie;</w:t>
      </w:r>
    </w:p>
    <w:p w14:paraId="67C1C4B9" w14:textId="1B5C671E" w:rsidR="00862328" w:rsidRPr="0063632F" w:rsidRDefault="00862328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207. </w:t>
      </w:r>
      <w:r w:rsidR="000A2B55" w:rsidRPr="0063632F">
        <w:rPr>
          <w:rFonts w:cs="Times New Roman"/>
          <w:szCs w:val="24"/>
        </w:rPr>
        <w:t>Modernizacja sieci kanalizacyjnej w aglomeracji</w:t>
      </w:r>
      <w:r w:rsidR="00244742" w:rsidRPr="0063632F">
        <w:rPr>
          <w:rFonts w:cs="Times New Roman"/>
          <w:szCs w:val="24"/>
        </w:rPr>
        <w:t xml:space="preserve"> Kobierzyce</w:t>
      </w:r>
      <w:r w:rsidR="001D5A37" w:rsidRPr="0063632F">
        <w:rPr>
          <w:rFonts w:cs="Times New Roman"/>
          <w:szCs w:val="24"/>
        </w:rPr>
        <w:t>, woj. d</w:t>
      </w:r>
      <w:r w:rsidR="00244742" w:rsidRPr="0063632F">
        <w:rPr>
          <w:rFonts w:cs="Times New Roman"/>
          <w:szCs w:val="24"/>
        </w:rPr>
        <w:t xml:space="preserve">olnośląskie; </w:t>
      </w:r>
    </w:p>
    <w:p w14:paraId="4EE1C60C" w14:textId="4F664C51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208.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Legnickie Pole</w:t>
      </w:r>
      <w:r w:rsidR="001D5A37" w:rsidRPr="0063632F">
        <w:rPr>
          <w:rFonts w:cs="Times New Roman"/>
          <w:szCs w:val="24"/>
        </w:rPr>
        <w:t>, woj. d</w:t>
      </w:r>
      <w:r w:rsidR="00244742" w:rsidRPr="0063632F">
        <w:rPr>
          <w:rFonts w:cs="Times New Roman"/>
          <w:szCs w:val="24"/>
        </w:rPr>
        <w:t>olnośląskie;</w:t>
      </w:r>
    </w:p>
    <w:p w14:paraId="17299C0B" w14:textId="0F2379E2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209.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Strzelno</w:t>
      </w:r>
      <w:r w:rsidR="001D5A37" w:rsidRPr="0063632F">
        <w:rPr>
          <w:rFonts w:cs="Times New Roman"/>
          <w:szCs w:val="24"/>
        </w:rPr>
        <w:t>, woj. k</w:t>
      </w:r>
      <w:r w:rsidR="00244742" w:rsidRPr="0063632F">
        <w:rPr>
          <w:rFonts w:cs="Times New Roman"/>
          <w:szCs w:val="24"/>
        </w:rPr>
        <w:t>ujawsko-</w:t>
      </w:r>
      <w:r w:rsidR="001D5A37" w:rsidRPr="0063632F">
        <w:rPr>
          <w:rFonts w:cs="Times New Roman"/>
          <w:szCs w:val="24"/>
        </w:rPr>
        <w:t>p</w:t>
      </w:r>
      <w:r w:rsidR="00244742" w:rsidRPr="0063632F">
        <w:rPr>
          <w:rFonts w:cs="Times New Roman"/>
          <w:szCs w:val="24"/>
        </w:rPr>
        <w:t>omorskie;</w:t>
      </w:r>
    </w:p>
    <w:p w14:paraId="23A0367D" w14:textId="24B98566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210.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Mrocza</w:t>
      </w:r>
      <w:r w:rsidR="001D5A37" w:rsidRPr="0063632F">
        <w:rPr>
          <w:rFonts w:cs="Times New Roman"/>
          <w:szCs w:val="24"/>
        </w:rPr>
        <w:t>, woj. k</w:t>
      </w:r>
      <w:r w:rsidR="00244742" w:rsidRPr="0063632F">
        <w:rPr>
          <w:rFonts w:cs="Times New Roman"/>
          <w:szCs w:val="24"/>
        </w:rPr>
        <w:t>ujawsko-</w:t>
      </w:r>
      <w:r w:rsidR="001D5A37" w:rsidRPr="0063632F">
        <w:rPr>
          <w:rFonts w:cs="Times New Roman"/>
          <w:szCs w:val="24"/>
        </w:rPr>
        <w:t>p</w:t>
      </w:r>
      <w:r w:rsidR="00244742" w:rsidRPr="0063632F">
        <w:rPr>
          <w:rFonts w:cs="Times New Roman"/>
          <w:szCs w:val="24"/>
        </w:rPr>
        <w:t>omorskie;</w:t>
      </w:r>
    </w:p>
    <w:p w14:paraId="59CC1F1A" w14:textId="1DE6E3C1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211.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Łódź</w:t>
      </w:r>
      <w:r w:rsidR="001D5A37" w:rsidRPr="0063632F">
        <w:rPr>
          <w:rFonts w:cs="Times New Roman"/>
          <w:szCs w:val="24"/>
        </w:rPr>
        <w:t>, woj. ł</w:t>
      </w:r>
      <w:r w:rsidR="00244742" w:rsidRPr="0063632F">
        <w:rPr>
          <w:rFonts w:cs="Times New Roman"/>
          <w:szCs w:val="24"/>
        </w:rPr>
        <w:t>ódzkie;</w:t>
      </w:r>
    </w:p>
    <w:p w14:paraId="39F956D0" w14:textId="2CBD9A55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212.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Wartkowice</w:t>
      </w:r>
      <w:r w:rsidR="001D5A37" w:rsidRPr="0063632F">
        <w:rPr>
          <w:rFonts w:cs="Times New Roman"/>
          <w:szCs w:val="24"/>
        </w:rPr>
        <w:t>, woj. ł</w:t>
      </w:r>
      <w:r w:rsidR="00244742" w:rsidRPr="0063632F">
        <w:rPr>
          <w:rFonts w:cs="Times New Roman"/>
          <w:szCs w:val="24"/>
        </w:rPr>
        <w:t>ódzkie;</w:t>
      </w:r>
    </w:p>
    <w:p w14:paraId="0B0FDD30" w14:textId="698FF15D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213.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Opole</w:t>
      </w:r>
      <w:r w:rsidR="001D5A37" w:rsidRPr="0063632F">
        <w:rPr>
          <w:rFonts w:cs="Times New Roman"/>
          <w:szCs w:val="24"/>
        </w:rPr>
        <w:t>, woj. o</w:t>
      </w:r>
      <w:r w:rsidR="00244742" w:rsidRPr="0063632F">
        <w:rPr>
          <w:rFonts w:cs="Times New Roman"/>
          <w:szCs w:val="24"/>
        </w:rPr>
        <w:t>polskie;</w:t>
      </w:r>
    </w:p>
    <w:p w14:paraId="69201AAB" w14:textId="0A3E742B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lastRenderedPageBreak/>
        <w:t>214.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Ozimek</w:t>
      </w:r>
      <w:r w:rsidR="001D5A37" w:rsidRPr="0063632F">
        <w:rPr>
          <w:rFonts w:cs="Times New Roman"/>
          <w:szCs w:val="24"/>
        </w:rPr>
        <w:t>, woj. o</w:t>
      </w:r>
      <w:r w:rsidR="00244742" w:rsidRPr="0063632F">
        <w:rPr>
          <w:rFonts w:cs="Times New Roman"/>
          <w:szCs w:val="24"/>
        </w:rPr>
        <w:t>polskie;</w:t>
      </w:r>
    </w:p>
    <w:p w14:paraId="67C50E94" w14:textId="2461DF33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215.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Popielów </w:t>
      </w:r>
      <w:r w:rsidR="001D5A37" w:rsidRPr="0063632F">
        <w:rPr>
          <w:rFonts w:cs="Times New Roman"/>
          <w:szCs w:val="24"/>
        </w:rPr>
        <w:t>–</w:t>
      </w:r>
      <w:r w:rsidR="00244742" w:rsidRPr="0063632F">
        <w:rPr>
          <w:rFonts w:cs="Times New Roman"/>
          <w:szCs w:val="24"/>
        </w:rPr>
        <w:t xml:space="preserve"> Karłowice</w:t>
      </w:r>
      <w:r w:rsidR="001D5A37" w:rsidRPr="0063632F">
        <w:rPr>
          <w:rFonts w:cs="Times New Roman"/>
          <w:szCs w:val="24"/>
        </w:rPr>
        <w:t>, woj. o</w:t>
      </w:r>
      <w:r w:rsidR="00244742" w:rsidRPr="0063632F">
        <w:rPr>
          <w:rFonts w:cs="Times New Roman"/>
          <w:szCs w:val="24"/>
        </w:rPr>
        <w:t>polskie;</w:t>
      </w:r>
    </w:p>
    <w:p w14:paraId="78F59393" w14:textId="1D733961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216.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Częstochowa</w:t>
      </w:r>
      <w:r w:rsidR="001D5A37" w:rsidRPr="0063632F">
        <w:rPr>
          <w:rFonts w:cs="Times New Roman"/>
          <w:szCs w:val="24"/>
        </w:rPr>
        <w:t>, woj. ś</w:t>
      </w:r>
      <w:r w:rsidR="00244742" w:rsidRPr="0063632F">
        <w:rPr>
          <w:rFonts w:cs="Times New Roman"/>
          <w:szCs w:val="24"/>
        </w:rPr>
        <w:t>ląskie;</w:t>
      </w:r>
    </w:p>
    <w:p w14:paraId="01719442" w14:textId="113ED590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217.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Cieszyn</w:t>
      </w:r>
      <w:r w:rsidR="008521EC" w:rsidRPr="0063632F">
        <w:rPr>
          <w:rFonts w:cs="Times New Roman"/>
          <w:szCs w:val="24"/>
        </w:rPr>
        <w:t>, woj. ś</w:t>
      </w:r>
      <w:r w:rsidR="00244742" w:rsidRPr="0063632F">
        <w:rPr>
          <w:rFonts w:cs="Times New Roman"/>
          <w:szCs w:val="24"/>
        </w:rPr>
        <w:t>ląskie;</w:t>
      </w:r>
    </w:p>
    <w:p w14:paraId="2921A879" w14:textId="6029DEA4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218.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Mikołów</w:t>
      </w:r>
      <w:r w:rsidR="008521EC" w:rsidRPr="0063632F">
        <w:rPr>
          <w:rFonts w:cs="Times New Roman"/>
          <w:szCs w:val="24"/>
        </w:rPr>
        <w:t>, woj. ś</w:t>
      </w:r>
      <w:r w:rsidR="00244742" w:rsidRPr="0063632F">
        <w:rPr>
          <w:rFonts w:cs="Times New Roman"/>
          <w:szCs w:val="24"/>
        </w:rPr>
        <w:t>ląskie;</w:t>
      </w:r>
    </w:p>
    <w:p w14:paraId="6D27899F" w14:textId="7CCCB171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219.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Myszków</w:t>
      </w:r>
      <w:r w:rsidR="008521EC" w:rsidRPr="0063632F">
        <w:rPr>
          <w:rFonts w:cs="Times New Roman"/>
          <w:szCs w:val="24"/>
        </w:rPr>
        <w:t>, woj. ś</w:t>
      </w:r>
      <w:r w:rsidR="00244742" w:rsidRPr="0063632F">
        <w:rPr>
          <w:rFonts w:cs="Times New Roman"/>
          <w:szCs w:val="24"/>
        </w:rPr>
        <w:t>ląskie;</w:t>
      </w:r>
    </w:p>
    <w:p w14:paraId="2F072256" w14:textId="42277502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220.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Blachownia</w:t>
      </w:r>
      <w:r w:rsidR="008521EC" w:rsidRPr="0063632F">
        <w:rPr>
          <w:rFonts w:cs="Times New Roman"/>
          <w:szCs w:val="24"/>
        </w:rPr>
        <w:t>, woj. ś</w:t>
      </w:r>
      <w:r w:rsidR="00244742" w:rsidRPr="0063632F">
        <w:rPr>
          <w:rFonts w:cs="Times New Roman"/>
          <w:szCs w:val="24"/>
        </w:rPr>
        <w:t>ląskie;</w:t>
      </w:r>
    </w:p>
    <w:p w14:paraId="633CCB12" w14:textId="0604EDBF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221.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Gierałtowice</w:t>
      </w:r>
      <w:r w:rsidR="008521EC" w:rsidRPr="0063632F">
        <w:rPr>
          <w:rFonts w:cs="Times New Roman"/>
          <w:szCs w:val="24"/>
        </w:rPr>
        <w:t>, woj. ś</w:t>
      </w:r>
      <w:r w:rsidR="00244742" w:rsidRPr="0063632F">
        <w:rPr>
          <w:rFonts w:cs="Times New Roman"/>
          <w:szCs w:val="24"/>
        </w:rPr>
        <w:t>ląskie;</w:t>
      </w:r>
    </w:p>
    <w:p w14:paraId="4E96F7F2" w14:textId="77A50936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222.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Pilchowice</w:t>
      </w:r>
      <w:r w:rsidR="008521EC" w:rsidRPr="0063632F">
        <w:rPr>
          <w:rFonts w:cs="Times New Roman"/>
          <w:szCs w:val="24"/>
        </w:rPr>
        <w:t>, woj. ś</w:t>
      </w:r>
      <w:r w:rsidR="00244742" w:rsidRPr="0063632F">
        <w:rPr>
          <w:rFonts w:cs="Times New Roman"/>
          <w:szCs w:val="24"/>
        </w:rPr>
        <w:t>ląskie;</w:t>
      </w:r>
    </w:p>
    <w:p w14:paraId="450C7B7A" w14:textId="4203068D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223.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Krupski Młyn</w:t>
      </w:r>
      <w:r w:rsidR="008521EC" w:rsidRPr="0063632F">
        <w:rPr>
          <w:rFonts w:cs="Times New Roman"/>
          <w:szCs w:val="24"/>
        </w:rPr>
        <w:t>, woj. ś</w:t>
      </w:r>
      <w:r w:rsidR="00244742" w:rsidRPr="0063632F">
        <w:rPr>
          <w:rFonts w:cs="Times New Roman"/>
          <w:szCs w:val="24"/>
        </w:rPr>
        <w:t>ląskie;</w:t>
      </w:r>
    </w:p>
    <w:p w14:paraId="0CB51FAE" w14:textId="5D0B8B9A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224.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Kuźnia Raciborska</w:t>
      </w:r>
      <w:r w:rsidR="008521EC" w:rsidRPr="0063632F">
        <w:rPr>
          <w:rFonts w:cs="Times New Roman"/>
          <w:szCs w:val="24"/>
        </w:rPr>
        <w:t>, woj. ś</w:t>
      </w:r>
      <w:r w:rsidR="00244742" w:rsidRPr="0063632F">
        <w:rPr>
          <w:rFonts w:cs="Times New Roman"/>
          <w:szCs w:val="24"/>
        </w:rPr>
        <w:t>ląskie;</w:t>
      </w:r>
    </w:p>
    <w:p w14:paraId="588E15B9" w14:textId="3A507348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225.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Przezchlebie</w:t>
      </w:r>
      <w:r w:rsidR="00244742" w:rsidRPr="0063632F">
        <w:rPr>
          <w:rFonts w:cs="Times New Roman"/>
          <w:szCs w:val="24"/>
        </w:rPr>
        <w:tab/>
      </w:r>
      <w:r w:rsidR="008521EC" w:rsidRPr="0063632F">
        <w:rPr>
          <w:rFonts w:cs="Times New Roman"/>
          <w:szCs w:val="24"/>
        </w:rPr>
        <w:t>, woj. ś</w:t>
      </w:r>
      <w:r w:rsidR="00244742" w:rsidRPr="0063632F">
        <w:rPr>
          <w:rFonts w:cs="Times New Roman"/>
          <w:szCs w:val="24"/>
        </w:rPr>
        <w:t>ląskie;</w:t>
      </w:r>
    </w:p>
    <w:p w14:paraId="4658A832" w14:textId="4ABB8E1C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226.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Poznań</w:t>
      </w:r>
      <w:r w:rsidR="008521EC" w:rsidRPr="0063632F">
        <w:rPr>
          <w:rFonts w:cs="Times New Roman"/>
          <w:szCs w:val="24"/>
        </w:rPr>
        <w:t>, woj. w</w:t>
      </w:r>
      <w:r w:rsidR="00244742" w:rsidRPr="0063632F">
        <w:rPr>
          <w:rFonts w:cs="Times New Roman"/>
          <w:szCs w:val="24"/>
        </w:rPr>
        <w:t>ielkopolskie;</w:t>
      </w:r>
    </w:p>
    <w:p w14:paraId="2C508FE3" w14:textId="614B18EB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227.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Ostrów Wielkopolski</w:t>
      </w:r>
      <w:r w:rsidR="00244742" w:rsidRPr="0063632F">
        <w:rPr>
          <w:rFonts w:cs="Times New Roman"/>
          <w:szCs w:val="24"/>
        </w:rPr>
        <w:tab/>
      </w:r>
      <w:r w:rsidR="008521EC" w:rsidRPr="0063632F">
        <w:rPr>
          <w:rFonts w:cs="Times New Roman"/>
          <w:szCs w:val="24"/>
        </w:rPr>
        <w:t>, woj. w</w:t>
      </w:r>
      <w:r w:rsidR="00244742" w:rsidRPr="0063632F">
        <w:rPr>
          <w:rFonts w:cs="Times New Roman"/>
          <w:szCs w:val="24"/>
        </w:rPr>
        <w:t>ielkopolskie;</w:t>
      </w:r>
    </w:p>
    <w:p w14:paraId="3F99DA1C" w14:textId="53D06863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228.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Krotoszyn</w:t>
      </w:r>
      <w:r w:rsidR="008521EC" w:rsidRPr="0063632F">
        <w:rPr>
          <w:rFonts w:cs="Times New Roman"/>
          <w:szCs w:val="24"/>
        </w:rPr>
        <w:t>, woj. w</w:t>
      </w:r>
      <w:r w:rsidR="00244742" w:rsidRPr="0063632F">
        <w:rPr>
          <w:rFonts w:cs="Times New Roman"/>
          <w:szCs w:val="24"/>
        </w:rPr>
        <w:t>ielkopolskie;</w:t>
      </w:r>
    </w:p>
    <w:p w14:paraId="459E2962" w14:textId="385D60EF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229.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Września</w:t>
      </w:r>
      <w:r w:rsidR="008521EC" w:rsidRPr="0063632F">
        <w:rPr>
          <w:rFonts w:cs="Times New Roman"/>
          <w:szCs w:val="24"/>
        </w:rPr>
        <w:t>, woj. w</w:t>
      </w:r>
      <w:r w:rsidR="00244742" w:rsidRPr="0063632F">
        <w:rPr>
          <w:rFonts w:cs="Times New Roman"/>
          <w:szCs w:val="24"/>
        </w:rPr>
        <w:t>ielkopolskie;</w:t>
      </w:r>
    </w:p>
    <w:p w14:paraId="0FB66F72" w14:textId="45297F9A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230.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Środa Wielkopolska</w:t>
      </w:r>
      <w:r w:rsidR="008521EC" w:rsidRPr="0063632F">
        <w:rPr>
          <w:rFonts w:cs="Times New Roman"/>
          <w:szCs w:val="24"/>
        </w:rPr>
        <w:t>, woj. w</w:t>
      </w:r>
      <w:r w:rsidR="00244742" w:rsidRPr="0063632F">
        <w:rPr>
          <w:rFonts w:cs="Times New Roman"/>
          <w:szCs w:val="24"/>
        </w:rPr>
        <w:t>ielkopolskie;</w:t>
      </w:r>
    </w:p>
    <w:p w14:paraId="7A67DA0D" w14:textId="08F126F7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231.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Wągrowiec</w:t>
      </w:r>
      <w:r w:rsidR="008521EC" w:rsidRPr="0063632F">
        <w:rPr>
          <w:rFonts w:cs="Times New Roman"/>
          <w:szCs w:val="24"/>
        </w:rPr>
        <w:t>, woj. w</w:t>
      </w:r>
      <w:r w:rsidR="00244742" w:rsidRPr="0063632F">
        <w:rPr>
          <w:rFonts w:cs="Times New Roman"/>
          <w:szCs w:val="24"/>
        </w:rPr>
        <w:t>ielkopolskie;</w:t>
      </w:r>
    </w:p>
    <w:p w14:paraId="298740F8" w14:textId="12D2FE93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232.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Kórnik</w:t>
      </w:r>
      <w:r w:rsidR="008521EC" w:rsidRPr="0063632F">
        <w:rPr>
          <w:rFonts w:cs="Times New Roman"/>
          <w:szCs w:val="24"/>
        </w:rPr>
        <w:t>, woj. w</w:t>
      </w:r>
      <w:r w:rsidR="00244742" w:rsidRPr="0063632F">
        <w:rPr>
          <w:rFonts w:cs="Times New Roman"/>
          <w:szCs w:val="24"/>
        </w:rPr>
        <w:t>ielkopolskie;</w:t>
      </w:r>
    </w:p>
    <w:p w14:paraId="180A97A2" w14:textId="15C84254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233.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Miasto Słupca</w:t>
      </w:r>
      <w:r w:rsidR="008521EC" w:rsidRPr="0063632F">
        <w:rPr>
          <w:rFonts w:cs="Times New Roman"/>
          <w:szCs w:val="24"/>
        </w:rPr>
        <w:t>, woj. w</w:t>
      </w:r>
      <w:r w:rsidR="00244742" w:rsidRPr="0063632F">
        <w:rPr>
          <w:rFonts w:cs="Times New Roman"/>
          <w:szCs w:val="24"/>
        </w:rPr>
        <w:t>ielkopolskie;</w:t>
      </w:r>
    </w:p>
    <w:p w14:paraId="3A47D852" w14:textId="75C6F5F3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234.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Kostrzyn</w:t>
      </w:r>
      <w:r w:rsidR="008521EC" w:rsidRPr="0063632F">
        <w:rPr>
          <w:rFonts w:cs="Times New Roman"/>
          <w:szCs w:val="24"/>
        </w:rPr>
        <w:t>, woj. w</w:t>
      </w:r>
      <w:r w:rsidR="00244742" w:rsidRPr="0063632F">
        <w:rPr>
          <w:rFonts w:cs="Times New Roman"/>
          <w:szCs w:val="24"/>
        </w:rPr>
        <w:t>ielkopolskie;</w:t>
      </w:r>
    </w:p>
    <w:p w14:paraId="61679426" w14:textId="7B9B3DBB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235.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Wysoka</w:t>
      </w:r>
      <w:r w:rsidR="008521EC" w:rsidRPr="0063632F">
        <w:rPr>
          <w:rFonts w:cs="Times New Roman"/>
          <w:szCs w:val="24"/>
        </w:rPr>
        <w:t>, woj. w</w:t>
      </w:r>
      <w:r w:rsidR="00244742" w:rsidRPr="0063632F">
        <w:rPr>
          <w:rFonts w:cs="Times New Roman"/>
          <w:szCs w:val="24"/>
        </w:rPr>
        <w:t>ielkopolskie;</w:t>
      </w:r>
    </w:p>
    <w:p w14:paraId="4404CD6A" w14:textId="73C3BEEC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236.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Rokietnica</w:t>
      </w:r>
      <w:r w:rsidR="008521EC" w:rsidRPr="0063632F">
        <w:rPr>
          <w:rFonts w:cs="Times New Roman"/>
          <w:szCs w:val="24"/>
        </w:rPr>
        <w:t>, woj. w</w:t>
      </w:r>
      <w:r w:rsidR="00244742" w:rsidRPr="0063632F">
        <w:rPr>
          <w:rFonts w:cs="Times New Roman"/>
          <w:szCs w:val="24"/>
        </w:rPr>
        <w:t>ielkopolskie;</w:t>
      </w:r>
    </w:p>
    <w:p w14:paraId="3F661792" w14:textId="1EB1F5E7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237.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Rakoniewice</w:t>
      </w:r>
      <w:r w:rsidR="008521EC" w:rsidRPr="0063632F">
        <w:rPr>
          <w:rFonts w:cs="Times New Roman"/>
          <w:szCs w:val="24"/>
        </w:rPr>
        <w:t>, woj. w</w:t>
      </w:r>
      <w:r w:rsidR="00244742" w:rsidRPr="0063632F">
        <w:rPr>
          <w:rFonts w:cs="Times New Roman"/>
          <w:szCs w:val="24"/>
        </w:rPr>
        <w:t>ielkopolskie;</w:t>
      </w:r>
    </w:p>
    <w:p w14:paraId="62800A72" w14:textId="4A5BC649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238.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Dopiewo</w:t>
      </w:r>
      <w:r w:rsidR="008521EC" w:rsidRPr="0063632F">
        <w:rPr>
          <w:rFonts w:cs="Times New Roman"/>
          <w:szCs w:val="24"/>
        </w:rPr>
        <w:t>, woj. w</w:t>
      </w:r>
      <w:r w:rsidR="00244742" w:rsidRPr="0063632F">
        <w:rPr>
          <w:rFonts w:cs="Times New Roman"/>
          <w:szCs w:val="24"/>
        </w:rPr>
        <w:t>ielkopolskie;</w:t>
      </w:r>
    </w:p>
    <w:p w14:paraId="362F14D8" w14:textId="6F7E16AD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239.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Chocicza</w:t>
      </w:r>
      <w:r w:rsidR="008521EC" w:rsidRPr="0063632F">
        <w:rPr>
          <w:rFonts w:cs="Times New Roman"/>
          <w:szCs w:val="24"/>
        </w:rPr>
        <w:t>, woj. w</w:t>
      </w:r>
      <w:r w:rsidR="00244742" w:rsidRPr="0063632F">
        <w:rPr>
          <w:rFonts w:cs="Times New Roman"/>
          <w:szCs w:val="24"/>
        </w:rPr>
        <w:t>ielkopolskie;</w:t>
      </w:r>
    </w:p>
    <w:p w14:paraId="44B02B17" w14:textId="44DC4BB2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240.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Nagradowice</w:t>
      </w:r>
      <w:r w:rsidR="008521EC" w:rsidRPr="0063632F">
        <w:rPr>
          <w:rFonts w:cs="Times New Roman"/>
          <w:szCs w:val="24"/>
        </w:rPr>
        <w:t>, woj. w</w:t>
      </w:r>
      <w:r w:rsidR="00244742" w:rsidRPr="0063632F">
        <w:rPr>
          <w:rFonts w:cs="Times New Roman"/>
          <w:szCs w:val="24"/>
        </w:rPr>
        <w:t>ielkopolskie;</w:t>
      </w:r>
    </w:p>
    <w:p w14:paraId="780DC8CA" w14:textId="46811524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241.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Racot</w:t>
      </w:r>
      <w:r w:rsidR="008521EC" w:rsidRPr="0063632F">
        <w:rPr>
          <w:rFonts w:cs="Times New Roman"/>
          <w:szCs w:val="24"/>
        </w:rPr>
        <w:t>, woj. w</w:t>
      </w:r>
      <w:r w:rsidR="00244742" w:rsidRPr="0063632F">
        <w:rPr>
          <w:rFonts w:cs="Times New Roman"/>
          <w:szCs w:val="24"/>
        </w:rPr>
        <w:t>ielkopolskie;</w:t>
      </w:r>
    </w:p>
    <w:p w14:paraId="4975D9EC" w14:textId="25895ECF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242.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Rososzyca</w:t>
      </w:r>
      <w:r w:rsidR="008521EC" w:rsidRPr="0063632F">
        <w:rPr>
          <w:rFonts w:cs="Times New Roman"/>
          <w:szCs w:val="24"/>
        </w:rPr>
        <w:t>, woj. w</w:t>
      </w:r>
      <w:r w:rsidR="00244742" w:rsidRPr="0063632F">
        <w:rPr>
          <w:rFonts w:cs="Times New Roman"/>
          <w:szCs w:val="24"/>
        </w:rPr>
        <w:t>ielkopolskie;</w:t>
      </w:r>
    </w:p>
    <w:p w14:paraId="2E881640" w14:textId="7A9C87C3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243.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Blizanów</w:t>
      </w:r>
      <w:r w:rsidR="008521EC" w:rsidRPr="0063632F">
        <w:rPr>
          <w:rFonts w:cs="Times New Roman"/>
          <w:szCs w:val="24"/>
        </w:rPr>
        <w:t>, woj. w</w:t>
      </w:r>
      <w:r w:rsidR="00244742" w:rsidRPr="0063632F">
        <w:rPr>
          <w:rFonts w:cs="Times New Roman"/>
          <w:szCs w:val="24"/>
        </w:rPr>
        <w:t>ielkopolskie;</w:t>
      </w:r>
    </w:p>
    <w:p w14:paraId="2E16D49E" w14:textId="09D6908A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244.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Koszalin</w:t>
      </w:r>
      <w:r w:rsidR="008521EC" w:rsidRPr="0063632F">
        <w:rPr>
          <w:rFonts w:cs="Times New Roman"/>
          <w:szCs w:val="24"/>
        </w:rPr>
        <w:t>, woj. z</w:t>
      </w:r>
      <w:r w:rsidR="00244742" w:rsidRPr="0063632F">
        <w:rPr>
          <w:rFonts w:cs="Times New Roman"/>
          <w:szCs w:val="24"/>
        </w:rPr>
        <w:t>achodniopomorskie;</w:t>
      </w:r>
    </w:p>
    <w:p w14:paraId="57B63D3B" w14:textId="19367A31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lastRenderedPageBreak/>
        <w:t>245.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Dziwnów</w:t>
      </w:r>
      <w:r w:rsidR="008521EC" w:rsidRPr="0063632F">
        <w:rPr>
          <w:rFonts w:cs="Times New Roman"/>
          <w:szCs w:val="24"/>
        </w:rPr>
        <w:t>, woj. z</w:t>
      </w:r>
      <w:r w:rsidR="00244742" w:rsidRPr="0063632F">
        <w:rPr>
          <w:rFonts w:cs="Times New Roman"/>
          <w:szCs w:val="24"/>
        </w:rPr>
        <w:t>achodniopomorskie;</w:t>
      </w:r>
    </w:p>
    <w:p w14:paraId="17297B70" w14:textId="682A4800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246.</w:t>
      </w:r>
      <w:r w:rsidR="000A2B5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Gryfino</w:t>
      </w:r>
      <w:r w:rsidR="008521EC" w:rsidRPr="0063632F">
        <w:rPr>
          <w:rFonts w:cs="Times New Roman"/>
          <w:szCs w:val="24"/>
        </w:rPr>
        <w:t>, woj. z</w:t>
      </w:r>
      <w:r w:rsidR="00244742" w:rsidRPr="0063632F">
        <w:rPr>
          <w:rFonts w:cs="Times New Roman"/>
          <w:szCs w:val="24"/>
        </w:rPr>
        <w:t>achodniopomorskie;</w:t>
      </w:r>
    </w:p>
    <w:p w14:paraId="67F16670" w14:textId="14B274E3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247.</w:t>
      </w:r>
      <w:r w:rsidR="003A4D6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Myślibórz</w:t>
      </w:r>
      <w:r w:rsidR="008521EC" w:rsidRPr="0063632F">
        <w:rPr>
          <w:rFonts w:cs="Times New Roman"/>
          <w:szCs w:val="24"/>
        </w:rPr>
        <w:t>, woj. z</w:t>
      </w:r>
      <w:r w:rsidR="00244742" w:rsidRPr="0063632F">
        <w:rPr>
          <w:rFonts w:cs="Times New Roman"/>
          <w:szCs w:val="24"/>
        </w:rPr>
        <w:t>achodniopomorskie;</w:t>
      </w:r>
    </w:p>
    <w:p w14:paraId="558BB667" w14:textId="7F4C3B49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248.</w:t>
      </w:r>
      <w:r w:rsidR="003A4D6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Świdwin</w:t>
      </w:r>
      <w:r w:rsidR="008521EC" w:rsidRPr="0063632F">
        <w:rPr>
          <w:rFonts w:cs="Times New Roman"/>
          <w:szCs w:val="24"/>
        </w:rPr>
        <w:t>, woj. z</w:t>
      </w:r>
      <w:r w:rsidR="00244742" w:rsidRPr="0063632F">
        <w:rPr>
          <w:rFonts w:cs="Times New Roman"/>
          <w:szCs w:val="24"/>
        </w:rPr>
        <w:t>achodniopomorskie;</w:t>
      </w:r>
    </w:p>
    <w:p w14:paraId="7E2E11CB" w14:textId="0B9CFBF6" w:rsidR="00244742" w:rsidRPr="0063632F" w:rsidRDefault="000521C1" w:rsidP="00244742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249.</w:t>
      </w:r>
      <w:r w:rsidR="003A4D65" w:rsidRPr="0063632F">
        <w:rPr>
          <w:rFonts w:cs="Times New Roman"/>
          <w:szCs w:val="24"/>
        </w:rPr>
        <w:t xml:space="preserve"> Modernizacja sieci kanalizacyjnej w aglomeracji</w:t>
      </w:r>
      <w:r w:rsidR="00244742" w:rsidRPr="0063632F">
        <w:rPr>
          <w:rFonts w:cs="Times New Roman"/>
          <w:szCs w:val="24"/>
        </w:rPr>
        <w:t xml:space="preserve"> Obszar i granice aglomeracji Gminy</w:t>
      </w:r>
      <w:r w:rsidR="00964CD2" w:rsidRPr="0063632F">
        <w:rPr>
          <w:rFonts w:cs="Times New Roman"/>
          <w:szCs w:val="24"/>
        </w:rPr>
        <w:t xml:space="preserve"> </w:t>
      </w:r>
      <w:r w:rsidR="00244742" w:rsidRPr="0063632F">
        <w:rPr>
          <w:rFonts w:cs="Times New Roman"/>
          <w:szCs w:val="24"/>
        </w:rPr>
        <w:t>Bobolice</w:t>
      </w:r>
      <w:r w:rsidR="008521EC" w:rsidRPr="0063632F">
        <w:rPr>
          <w:rFonts w:cs="Times New Roman"/>
          <w:szCs w:val="24"/>
        </w:rPr>
        <w:t>, woj. z</w:t>
      </w:r>
      <w:r w:rsidR="00244742" w:rsidRPr="0063632F">
        <w:rPr>
          <w:rFonts w:cs="Times New Roman"/>
          <w:szCs w:val="24"/>
        </w:rPr>
        <w:t>achodniopomorskie</w:t>
      </w:r>
      <w:r w:rsidR="00964CD2" w:rsidRPr="0063632F">
        <w:rPr>
          <w:rFonts w:cs="Times New Roman"/>
          <w:szCs w:val="24"/>
        </w:rPr>
        <w:t>;</w:t>
      </w:r>
    </w:p>
    <w:p w14:paraId="1D0D5C1A" w14:textId="33DDB018" w:rsidR="000521C1" w:rsidRPr="0063632F" w:rsidRDefault="000521C1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250.</w:t>
      </w:r>
      <w:r w:rsidR="00964CD2" w:rsidRPr="0063632F">
        <w:rPr>
          <w:rFonts w:cs="Times New Roman"/>
          <w:szCs w:val="24"/>
        </w:rPr>
        <w:t xml:space="preserve"> Modernizacja sieci kanalizacyjnej w aglomeracji Dobrzany</w:t>
      </w:r>
      <w:r w:rsidR="008521EC" w:rsidRPr="0063632F">
        <w:rPr>
          <w:rFonts w:cs="Times New Roman"/>
          <w:szCs w:val="24"/>
        </w:rPr>
        <w:t>, woj. z</w:t>
      </w:r>
      <w:r w:rsidR="00964CD2" w:rsidRPr="0063632F">
        <w:rPr>
          <w:rFonts w:cs="Times New Roman"/>
          <w:szCs w:val="24"/>
        </w:rPr>
        <w:t>achodniopomorskie;</w:t>
      </w:r>
    </w:p>
    <w:p w14:paraId="3850A483" w14:textId="2B1002C1" w:rsidR="00964CD2" w:rsidRPr="0063632F" w:rsidRDefault="00964CD2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251. Modernizacja sieci kanalizacyjnej w aglomeracji Stepnica</w:t>
      </w:r>
      <w:r w:rsidR="008521EC" w:rsidRPr="0063632F">
        <w:rPr>
          <w:rFonts w:cs="Times New Roman"/>
          <w:szCs w:val="24"/>
        </w:rPr>
        <w:t>, woj. z</w:t>
      </w:r>
      <w:r w:rsidRPr="0063632F">
        <w:rPr>
          <w:rFonts w:cs="Times New Roman"/>
          <w:szCs w:val="24"/>
        </w:rPr>
        <w:t>achodniopomorskie;</w:t>
      </w:r>
    </w:p>
    <w:p w14:paraId="1F6911C7" w14:textId="38AE59B4" w:rsidR="00964CD2" w:rsidRPr="0063632F" w:rsidRDefault="00964CD2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252. Modernizacja sieci kanalizacyjnej w aglomeracji Pełczyce</w:t>
      </w:r>
      <w:r w:rsidR="008521EC" w:rsidRPr="0063632F">
        <w:rPr>
          <w:rFonts w:cs="Times New Roman"/>
          <w:szCs w:val="24"/>
        </w:rPr>
        <w:t>, woj. z</w:t>
      </w:r>
      <w:r w:rsidRPr="0063632F">
        <w:rPr>
          <w:rFonts w:cs="Times New Roman"/>
          <w:szCs w:val="24"/>
        </w:rPr>
        <w:t>achodniopomorskie;</w:t>
      </w:r>
    </w:p>
    <w:p w14:paraId="6942B81F" w14:textId="0999FCE5" w:rsidR="00964CD2" w:rsidRPr="0063632F" w:rsidRDefault="00964CD2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253. Modernizacja sieci kanalizacyjnej w aglomeracji Drawno</w:t>
      </w:r>
      <w:r w:rsidR="008521EC" w:rsidRPr="0063632F">
        <w:rPr>
          <w:rFonts w:cs="Times New Roman"/>
          <w:szCs w:val="24"/>
        </w:rPr>
        <w:t>, woj. z</w:t>
      </w:r>
      <w:r w:rsidRPr="0063632F">
        <w:rPr>
          <w:rFonts w:cs="Times New Roman"/>
          <w:szCs w:val="24"/>
        </w:rPr>
        <w:t>achodniopomorskie;</w:t>
      </w:r>
    </w:p>
    <w:p w14:paraId="74191A70" w14:textId="5E1CB3A3" w:rsidR="00964CD2" w:rsidRPr="0063632F" w:rsidRDefault="00964CD2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254. Modernizacja sieci kanalizacyjnej w aglomeracji Biesiekierz</w:t>
      </w:r>
      <w:r w:rsidR="008521EC" w:rsidRPr="0063632F">
        <w:rPr>
          <w:rFonts w:cs="Times New Roman"/>
          <w:szCs w:val="24"/>
        </w:rPr>
        <w:t>, woj. z</w:t>
      </w:r>
      <w:r w:rsidRPr="0063632F">
        <w:rPr>
          <w:rFonts w:cs="Times New Roman"/>
          <w:szCs w:val="24"/>
        </w:rPr>
        <w:t>achodniopomorskie;</w:t>
      </w:r>
    </w:p>
    <w:p w14:paraId="2459FA35" w14:textId="764FD34D" w:rsidR="00964CD2" w:rsidRPr="0063632F" w:rsidRDefault="00964CD2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255. Modernizacja sieci kanalizacyjnej w aglomeracji Warnice</w:t>
      </w:r>
      <w:r w:rsidR="008521EC" w:rsidRPr="0063632F">
        <w:rPr>
          <w:rFonts w:cs="Times New Roman"/>
          <w:szCs w:val="24"/>
        </w:rPr>
        <w:t>, woj. z</w:t>
      </w:r>
      <w:r w:rsidRPr="0063632F">
        <w:rPr>
          <w:rFonts w:cs="Times New Roman"/>
          <w:szCs w:val="24"/>
        </w:rPr>
        <w:t>achodniopomorskie;</w:t>
      </w:r>
    </w:p>
    <w:p w14:paraId="58AAF049" w14:textId="6391CB2E" w:rsidR="00964CD2" w:rsidRPr="0063632F" w:rsidRDefault="00964CD2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256. Modernizacja sieci kanalizacyjnej w aglomeracji Szczecin Prawobrzeże</w:t>
      </w:r>
      <w:r w:rsidR="008521EC" w:rsidRPr="0063632F">
        <w:rPr>
          <w:rFonts w:cs="Times New Roman"/>
          <w:szCs w:val="24"/>
        </w:rPr>
        <w:t>, woj. z</w:t>
      </w:r>
      <w:r w:rsidRPr="0063632F">
        <w:rPr>
          <w:rFonts w:cs="Times New Roman"/>
          <w:szCs w:val="24"/>
        </w:rPr>
        <w:t>achodniopomorskie;</w:t>
      </w:r>
    </w:p>
    <w:p w14:paraId="37206BBD" w14:textId="4F46DB0D" w:rsidR="00964CD2" w:rsidRPr="0063632F" w:rsidRDefault="00964CD2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257. Modernizacja sieci kanalizacyjnej w aglomeracji Dobra</w:t>
      </w:r>
      <w:r w:rsidR="008521EC" w:rsidRPr="0063632F">
        <w:rPr>
          <w:rFonts w:cs="Times New Roman"/>
          <w:szCs w:val="24"/>
        </w:rPr>
        <w:t>, woj. z</w:t>
      </w:r>
      <w:r w:rsidRPr="0063632F">
        <w:rPr>
          <w:rFonts w:cs="Times New Roman"/>
          <w:szCs w:val="24"/>
        </w:rPr>
        <w:t>achodniopomorskie;</w:t>
      </w:r>
    </w:p>
    <w:p w14:paraId="6663A34F" w14:textId="57BA7EF7" w:rsidR="00964CD2" w:rsidRPr="0063632F" w:rsidRDefault="00964CD2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>258. Modernizacja sieci kanalizacyjnej w aglomeracji Moryń</w:t>
      </w:r>
      <w:r w:rsidR="008521EC" w:rsidRPr="0063632F">
        <w:rPr>
          <w:rFonts w:cs="Times New Roman"/>
          <w:szCs w:val="24"/>
        </w:rPr>
        <w:t>, woj. z</w:t>
      </w:r>
      <w:r w:rsidRPr="0063632F">
        <w:rPr>
          <w:rFonts w:cs="Times New Roman"/>
          <w:szCs w:val="24"/>
        </w:rPr>
        <w:t>achodniopomorskie;</w:t>
      </w:r>
    </w:p>
    <w:p w14:paraId="3E402C2E" w14:textId="3F301B97" w:rsidR="00862328" w:rsidRPr="0063632F" w:rsidRDefault="00964CD2" w:rsidP="00862328">
      <w:pPr>
        <w:rPr>
          <w:rFonts w:cs="Times New Roman"/>
          <w:szCs w:val="24"/>
        </w:rPr>
      </w:pPr>
      <w:r w:rsidRPr="0063632F">
        <w:rPr>
          <w:rFonts w:cs="Times New Roman"/>
          <w:szCs w:val="24"/>
        </w:rPr>
        <w:t xml:space="preserve">259. Modernizacja sieci kanalizacyjnej w aglomeracji </w:t>
      </w:r>
      <w:r w:rsidR="00862328" w:rsidRPr="0063632F">
        <w:rPr>
          <w:rFonts w:cs="Times New Roman"/>
          <w:szCs w:val="24"/>
        </w:rPr>
        <w:t>Świeszyno</w:t>
      </w:r>
      <w:r w:rsidR="008521EC" w:rsidRPr="0063632F">
        <w:rPr>
          <w:rFonts w:cs="Times New Roman"/>
          <w:szCs w:val="24"/>
        </w:rPr>
        <w:t>, woj. z</w:t>
      </w:r>
      <w:r w:rsidR="00862328" w:rsidRPr="0063632F">
        <w:rPr>
          <w:rFonts w:cs="Times New Roman"/>
          <w:szCs w:val="24"/>
        </w:rPr>
        <w:t>achodniopomorskie</w:t>
      </w:r>
      <w:r w:rsidRPr="0063632F">
        <w:rPr>
          <w:rFonts w:cs="Times New Roman"/>
          <w:szCs w:val="24"/>
        </w:rPr>
        <w:t>.</w:t>
      </w:r>
    </w:p>
    <w:p w14:paraId="78D3ED81" w14:textId="77777777" w:rsidR="00543397" w:rsidRPr="0063632F" w:rsidRDefault="00543397" w:rsidP="00543397">
      <w:pPr>
        <w:rPr>
          <w:rFonts w:cs="Times New Roman"/>
          <w:szCs w:val="24"/>
        </w:rPr>
      </w:pPr>
    </w:p>
    <w:p w14:paraId="1FF08839" w14:textId="5E374CC0" w:rsidR="00E848D9" w:rsidRPr="0063632F" w:rsidRDefault="00E848D9" w:rsidP="00743AF5">
      <w:pPr>
        <w:rPr>
          <w:rFonts w:cs="Times New Roman"/>
          <w:szCs w:val="24"/>
        </w:rPr>
      </w:pPr>
    </w:p>
    <w:p w14:paraId="709F48BC" w14:textId="29B6552D" w:rsidR="00E848D9" w:rsidRPr="0063632F" w:rsidRDefault="00E848D9" w:rsidP="00743AF5">
      <w:pPr>
        <w:rPr>
          <w:rFonts w:cs="Times New Roman"/>
          <w:szCs w:val="24"/>
        </w:rPr>
      </w:pPr>
    </w:p>
    <w:p w14:paraId="52EE6302" w14:textId="77777777" w:rsidR="00E848D9" w:rsidRPr="0063632F" w:rsidRDefault="00E848D9" w:rsidP="00743AF5">
      <w:pPr>
        <w:rPr>
          <w:rFonts w:cs="Times New Roman"/>
          <w:szCs w:val="24"/>
        </w:rPr>
      </w:pPr>
    </w:p>
    <w:p w14:paraId="0BEE1019" w14:textId="77777777" w:rsidR="00795D51" w:rsidRPr="0063632F" w:rsidRDefault="00795D51" w:rsidP="00743AF5">
      <w:pPr>
        <w:rPr>
          <w:rFonts w:cs="Times New Roman"/>
          <w:szCs w:val="24"/>
        </w:rPr>
      </w:pPr>
    </w:p>
    <w:sectPr w:rsidR="00795D51" w:rsidRPr="0063632F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9F1BC2" w14:textId="77777777" w:rsidR="00AB602A" w:rsidRDefault="00AB602A">
      <w:r>
        <w:separator/>
      </w:r>
    </w:p>
  </w:endnote>
  <w:endnote w:type="continuationSeparator" w:id="0">
    <w:p w14:paraId="64B2D58E" w14:textId="77777777" w:rsidR="00AB602A" w:rsidRDefault="00AB6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F60DD" w14:textId="77777777" w:rsidR="00AB602A" w:rsidRDefault="00AB602A">
      <w:r>
        <w:separator/>
      </w:r>
    </w:p>
  </w:footnote>
  <w:footnote w:type="continuationSeparator" w:id="0">
    <w:p w14:paraId="3930EE0F" w14:textId="77777777" w:rsidR="00AB602A" w:rsidRDefault="00AB6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27FA0" w14:textId="6D16CE0B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46BDA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0BA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21C1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2B55"/>
    <w:rsid w:val="000A323B"/>
    <w:rsid w:val="000A408E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57"/>
    <w:rsid w:val="001042BA"/>
    <w:rsid w:val="00106D03"/>
    <w:rsid w:val="00106F24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3EC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4A03"/>
    <w:rsid w:val="001C1832"/>
    <w:rsid w:val="001C188C"/>
    <w:rsid w:val="001D1783"/>
    <w:rsid w:val="001D53CD"/>
    <w:rsid w:val="001D55A3"/>
    <w:rsid w:val="001D5A37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1F94"/>
    <w:rsid w:val="0023727E"/>
    <w:rsid w:val="00242081"/>
    <w:rsid w:val="00243777"/>
    <w:rsid w:val="002441CD"/>
    <w:rsid w:val="00244742"/>
    <w:rsid w:val="002501A3"/>
    <w:rsid w:val="0025166C"/>
    <w:rsid w:val="00253DC4"/>
    <w:rsid w:val="002555D4"/>
    <w:rsid w:val="00261A16"/>
    <w:rsid w:val="00263522"/>
    <w:rsid w:val="00264EC6"/>
    <w:rsid w:val="00271013"/>
    <w:rsid w:val="00273FE4"/>
    <w:rsid w:val="002765B4"/>
    <w:rsid w:val="00276A94"/>
    <w:rsid w:val="00277B82"/>
    <w:rsid w:val="0028344B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4D65"/>
    <w:rsid w:val="003A60DC"/>
    <w:rsid w:val="003A6A46"/>
    <w:rsid w:val="003A7A63"/>
    <w:rsid w:val="003B000C"/>
    <w:rsid w:val="003B0F1D"/>
    <w:rsid w:val="003B4A57"/>
    <w:rsid w:val="003B79C9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5CCF"/>
    <w:rsid w:val="003F020D"/>
    <w:rsid w:val="003F03D9"/>
    <w:rsid w:val="003F2FBE"/>
    <w:rsid w:val="003F318D"/>
    <w:rsid w:val="003F3B97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71DD"/>
    <w:rsid w:val="004315D2"/>
    <w:rsid w:val="00432B76"/>
    <w:rsid w:val="00434D01"/>
    <w:rsid w:val="00435D26"/>
    <w:rsid w:val="00440C99"/>
    <w:rsid w:val="0044175C"/>
    <w:rsid w:val="00445F4D"/>
    <w:rsid w:val="004504C0"/>
    <w:rsid w:val="004550FB"/>
    <w:rsid w:val="0045559F"/>
    <w:rsid w:val="00455A16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E715E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00BA"/>
    <w:rsid w:val="00526DFC"/>
    <w:rsid w:val="00526F43"/>
    <w:rsid w:val="00527651"/>
    <w:rsid w:val="005363AB"/>
    <w:rsid w:val="00543397"/>
    <w:rsid w:val="00544EF4"/>
    <w:rsid w:val="00545E53"/>
    <w:rsid w:val="005479D9"/>
    <w:rsid w:val="005572BD"/>
    <w:rsid w:val="00557A12"/>
    <w:rsid w:val="005607D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28F7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1C77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3632F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2F17"/>
    <w:rsid w:val="006A35D5"/>
    <w:rsid w:val="006A5DC2"/>
    <w:rsid w:val="006A748A"/>
    <w:rsid w:val="006C419E"/>
    <w:rsid w:val="006C4A31"/>
    <w:rsid w:val="006C5AC2"/>
    <w:rsid w:val="006C5ACE"/>
    <w:rsid w:val="006C6AFB"/>
    <w:rsid w:val="006D2279"/>
    <w:rsid w:val="006D2735"/>
    <w:rsid w:val="006D45B2"/>
    <w:rsid w:val="006E0FCC"/>
    <w:rsid w:val="006E12F3"/>
    <w:rsid w:val="006E1E96"/>
    <w:rsid w:val="006E2C25"/>
    <w:rsid w:val="006E501C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5BD7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733"/>
    <w:rsid w:val="00736A64"/>
    <w:rsid w:val="00737F6A"/>
    <w:rsid w:val="007410B6"/>
    <w:rsid w:val="00743AF5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95D51"/>
    <w:rsid w:val="007A1F2F"/>
    <w:rsid w:val="007A2A5C"/>
    <w:rsid w:val="007A5150"/>
    <w:rsid w:val="007A5373"/>
    <w:rsid w:val="007A789F"/>
    <w:rsid w:val="007B7255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3B1A"/>
    <w:rsid w:val="008064B0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1EC"/>
    <w:rsid w:val="00852B59"/>
    <w:rsid w:val="00855824"/>
    <w:rsid w:val="00856272"/>
    <w:rsid w:val="008563FF"/>
    <w:rsid w:val="0086018B"/>
    <w:rsid w:val="008611DD"/>
    <w:rsid w:val="008620DE"/>
    <w:rsid w:val="00862328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7E9A"/>
    <w:rsid w:val="008E171D"/>
    <w:rsid w:val="008E2785"/>
    <w:rsid w:val="008E78A3"/>
    <w:rsid w:val="008F0654"/>
    <w:rsid w:val="008F06CB"/>
    <w:rsid w:val="008F2E83"/>
    <w:rsid w:val="008F612A"/>
    <w:rsid w:val="008F7474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4CD2"/>
    <w:rsid w:val="00965F88"/>
    <w:rsid w:val="00984E03"/>
    <w:rsid w:val="009878D2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6FAD"/>
    <w:rsid w:val="009B7000"/>
    <w:rsid w:val="009B739C"/>
    <w:rsid w:val="009C04EC"/>
    <w:rsid w:val="009C1FA8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0D3E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D5E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3D6"/>
    <w:rsid w:val="00A5762C"/>
    <w:rsid w:val="00A600FC"/>
    <w:rsid w:val="00A60BCA"/>
    <w:rsid w:val="00A638DA"/>
    <w:rsid w:val="00A65B41"/>
    <w:rsid w:val="00A65E00"/>
    <w:rsid w:val="00A66A78"/>
    <w:rsid w:val="00A7436E"/>
    <w:rsid w:val="00A74585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2B15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02A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5AF4"/>
    <w:rsid w:val="00AE650F"/>
    <w:rsid w:val="00AE6555"/>
    <w:rsid w:val="00AE7D16"/>
    <w:rsid w:val="00AF401F"/>
    <w:rsid w:val="00AF4CAA"/>
    <w:rsid w:val="00AF571A"/>
    <w:rsid w:val="00AF60A0"/>
    <w:rsid w:val="00AF67FC"/>
    <w:rsid w:val="00AF7DF5"/>
    <w:rsid w:val="00B006E5"/>
    <w:rsid w:val="00B00B5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812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87D1C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5F6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775CE"/>
    <w:rsid w:val="00C817FF"/>
    <w:rsid w:val="00C823DA"/>
    <w:rsid w:val="00C8259F"/>
    <w:rsid w:val="00C82746"/>
    <w:rsid w:val="00C8312F"/>
    <w:rsid w:val="00C83228"/>
    <w:rsid w:val="00C84C47"/>
    <w:rsid w:val="00C858A4"/>
    <w:rsid w:val="00C86AFA"/>
    <w:rsid w:val="00CA1C86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A77FC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6037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2C4"/>
    <w:rsid w:val="00E848D9"/>
    <w:rsid w:val="00E84F38"/>
    <w:rsid w:val="00E85623"/>
    <w:rsid w:val="00E87441"/>
    <w:rsid w:val="00E91FAE"/>
    <w:rsid w:val="00E96E3F"/>
    <w:rsid w:val="00EA270C"/>
    <w:rsid w:val="00EA4974"/>
    <w:rsid w:val="00EA532E"/>
    <w:rsid w:val="00EA5F4A"/>
    <w:rsid w:val="00EA6F86"/>
    <w:rsid w:val="00EB06D9"/>
    <w:rsid w:val="00EB192B"/>
    <w:rsid w:val="00EB19ED"/>
    <w:rsid w:val="00EB1CAB"/>
    <w:rsid w:val="00EB3FF6"/>
    <w:rsid w:val="00EC0F5A"/>
    <w:rsid w:val="00EC3149"/>
    <w:rsid w:val="00EC4265"/>
    <w:rsid w:val="00EC4CEB"/>
    <w:rsid w:val="00EC659E"/>
    <w:rsid w:val="00ED2072"/>
    <w:rsid w:val="00ED2AE0"/>
    <w:rsid w:val="00ED5553"/>
    <w:rsid w:val="00ED5E36"/>
    <w:rsid w:val="00ED6961"/>
    <w:rsid w:val="00EE0BE6"/>
    <w:rsid w:val="00EF0B96"/>
    <w:rsid w:val="00EF3486"/>
    <w:rsid w:val="00EF47AF"/>
    <w:rsid w:val="00EF53B6"/>
    <w:rsid w:val="00F00B73"/>
    <w:rsid w:val="00F115CA"/>
    <w:rsid w:val="00F14279"/>
    <w:rsid w:val="00F14817"/>
    <w:rsid w:val="00F14EBA"/>
    <w:rsid w:val="00F1510F"/>
    <w:rsid w:val="00F1533A"/>
    <w:rsid w:val="00F15805"/>
    <w:rsid w:val="00F15E5A"/>
    <w:rsid w:val="00F17F0A"/>
    <w:rsid w:val="00F21034"/>
    <w:rsid w:val="00F2668F"/>
    <w:rsid w:val="00F2742F"/>
    <w:rsid w:val="00F2753B"/>
    <w:rsid w:val="00F33F8B"/>
    <w:rsid w:val="00F340B2"/>
    <w:rsid w:val="00F43390"/>
    <w:rsid w:val="00F4412E"/>
    <w:rsid w:val="00F443B2"/>
    <w:rsid w:val="00F458D8"/>
    <w:rsid w:val="00F46BDA"/>
    <w:rsid w:val="00F50237"/>
    <w:rsid w:val="00F53596"/>
    <w:rsid w:val="00F55BA8"/>
    <w:rsid w:val="00F55DB1"/>
    <w:rsid w:val="00F56ACA"/>
    <w:rsid w:val="00F57F78"/>
    <w:rsid w:val="00F600FE"/>
    <w:rsid w:val="00F62E4D"/>
    <w:rsid w:val="00F66B34"/>
    <w:rsid w:val="00F675B9"/>
    <w:rsid w:val="00F711C9"/>
    <w:rsid w:val="00F72B34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A7C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43A614"/>
  <w15:docId w15:val="{56E5F828-2B55-4A52-9D9A-9B51B93A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227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F3AEBE5-9E9E-4D9E-BA9E-7EE4D1E2F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15</Pages>
  <Words>3708</Words>
  <Characters>27850</Characters>
  <Application>Microsoft Office Word</Application>
  <DocSecurity>4</DocSecurity>
  <Lines>232</Lines>
  <Paragraphs>62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Dubiel Joanna</dc:creator>
  <cp:lastModifiedBy>Binkowska Joanna</cp:lastModifiedBy>
  <cp:revision>2</cp:revision>
  <cp:lastPrinted>2012-04-23T06:39:00Z</cp:lastPrinted>
  <dcterms:created xsi:type="dcterms:W3CDTF">2023-05-23T07:58:00Z</dcterms:created>
  <dcterms:modified xsi:type="dcterms:W3CDTF">2023-05-23T07:58:00Z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